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196" w:rsidRPr="00FF69F2" w:rsidRDefault="00AE1196" w:rsidP="00FF69F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Утверждено</w:t>
      </w:r>
    </w:p>
    <w:p w:rsidR="00AE1196" w:rsidRPr="00FF69F2" w:rsidRDefault="00AE1196" w:rsidP="00FF69F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 xml:space="preserve">                                                  Постановлением </w:t>
      </w:r>
    </w:p>
    <w:p w:rsidR="00AE1196" w:rsidRPr="00FF69F2" w:rsidRDefault="00AE1196" w:rsidP="00FF69F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 xml:space="preserve">администрации Павловского </w:t>
      </w:r>
    </w:p>
    <w:p w:rsidR="00AE1196" w:rsidRPr="00FF69F2" w:rsidRDefault="00AE1196" w:rsidP="00FF69F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 xml:space="preserve"> сельсовета Венгеровского  района</w:t>
      </w:r>
    </w:p>
    <w:p w:rsidR="00AE1196" w:rsidRPr="00FF69F2" w:rsidRDefault="00AE1196" w:rsidP="00FF69F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AE1196" w:rsidRPr="00FF69F2" w:rsidRDefault="00AE1196" w:rsidP="00FF69F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от 0</w:t>
      </w:r>
      <w:r w:rsidRPr="00466B1D">
        <w:rPr>
          <w:rFonts w:ascii="Times New Roman" w:hAnsi="Times New Roman" w:cs="Times New Roman"/>
          <w:sz w:val="28"/>
          <w:szCs w:val="28"/>
        </w:rPr>
        <w:t>1</w:t>
      </w:r>
      <w:r w:rsidRPr="00FF69F2">
        <w:rPr>
          <w:rFonts w:ascii="Times New Roman" w:hAnsi="Times New Roman" w:cs="Times New Roman"/>
          <w:sz w:val="28"/>
          <w:szCs w:val="28"/>
        </w:rPr>
        <w:t xml:space="preserve">.04.2016 года № </w:t>
      </w:r>
      <w:r w:rsidRPr="00466B1D">
        <w:rPr>
          <w:rFonts w:ascii="Times New Roman" w:hAnsi="Times New Roman" w:cs="Times New Roman"/>
          <w:sz w:val="28"/>
          <w:szCs w:val="28"/>
        </w:rPr>
        <w:t>21</w:t>
      </w:r>
      <w:r w:rsidRPr="00FF69F2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AE1196" w:rsidRPr="00FF69F2" w:rsidRDefault="00AE1196" w:rsidP="00FF69F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E1196" w:rsidRDefault="00AE1196" w:rsidP="00FF69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Положение</w:t>
      </w:r>
    </w:p>
    <w:p w:rsidR="00AE1196" w:rsidRPr="00FF69F2" w:rsidRDefault="00AE1196" w:rsidP="00FF69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FF69F2">
        <w:rPr>
          <w:rFonts w:ascii="Times New Roman" w:hAnsi="Times New Roman" w:cs="Times New Roman"/>
          <w:sz w:val="28"/>
          <w:szCs w:val="28"/>
        </w:rPr>
        <w:t xml:space="preserve"> «О порядке сообщения </w:t>
      </w:r>
      <w:r w:rsidRPr="002A4482">
        <w:rPr>
          <w:rFonts w:ascii="Times New Roman" w:hAnsi="Times New Roman" w:cs="Times New Roman"/>
          <w:sz w:val="28"/>
          <w:szCs w:val="28"/>
        </w:rPr>
        <w:t>лицами, замещающими муниципальные должности Павловского сельсовета Венгеровского района Новосибирской области, должности муниципальной службы органов местного самоуправления Павловского  сельсовета Венгеровского района Новосибирской области,</w:t>
      </w:r>
      <w:r w:rsidRPr="00FF69F2">
        <w:rPr>
          <w:rFonts w:ascii="Times New Roman" w:hAnsi="Times New Roman" w:cs="Times New Roman"/>
          <w:sz w:val="28"/>
          <w:szCs w:val="28"/>
        </w:rPr>
        <w:t xml:space="preserve"> 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</w:p>
    <w:p w:rsidR="00AE1196" w:rsidRPr="00FF69F2" w:rsidRDefault="00AE1196" w:rsidP="00FF69F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E1196" w:rsidRPr="00FF69F2" w:rsidRDefault="00AE1196" w:rsidP="00FF69F2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bookmarkStart w:id="0" w:name="dst100096"/>
      <w:bookmarkEnd w:id="0"/>
      <w:r w:rsidRPr="00FF69F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E1196" w:rsidRPr="00FF69F2" w:rsidRDefault="00AE1196" w:rsidP="00FF69F2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F69F2">
        <w:rPr>
          <w:rFonts w:ascii="Times New Roman" w:hAnsi="Times New Roman" w:cs="Times New Roman"/>
          <w:color w:val="000000"/>
          <w:sz w:val="28"/>
          <w:szCs w:val="28"/>
        </w:rPr>
        <w:t>1.Общие положения</w:t>
      </w:r>
    </w:p>
    <w:p w:rsidR="00AE1196" w:rsidRPr="00FF69F2" w:rsidRDefault="00AE1196" w:rsidP="00FF69F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spacing w:after="0" w:line="240" w:lineRule="auto"/>
        <w:ind w:firstLine="54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1" w:name="dst100098"/>
      <w:bookmarkEnd w:id="1"/>
      <w:r w:rsidRPr="00FF69F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1.1. Н</w:t>
      </w:r>
      <w:r w:rsidRPr="00FF69F2">
        <w:rPr>
          <w:rFonts w:ascii="Times New Roman" w:hAnsi="Times New Roman" w:cs="Times New Roman"/>
          <w:sz w:val="28"/>
          <w:szCs w:val="28"/>
        </w:rPr>
        <w:t xml:space="preserve">астоящим положением </w:t>
      </w: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в соответствии с требованиями Федерального закона от 02.03.2007 № 25-ФЗ «О муниципальной службе в Российской Федерации» и Федерального закона от 25.12.2008 № 273-ФЗ «О противодействии коррупции» </w:t>
      </w:r>
      <w:r w:rsidRPr="00FF69F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определяется порядок сообщения </w:t>
      </w:r>
      <w:r w:rsidRPr="002A4482">
        <w:rPr>
          <w:rFonts w:ascii="Times New Roman" w:hAnsi="Times New Roman" w:cs="Times New Roman"/>
          <w:sz w:val="28"/>
          <w:szCs w:val="28"/>
        </w:rPr>
        <w:t>лицами, замещающими муниципальные должности Павловского сельсовета Венгеровского района Новосибирской области, должности муниципальной службы органов местного самоуправления Павловского  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  <w:r w:rsidRPr="00FF69F2">
        <w:rPr>
          <w:rFonts w:ascii="Times New Roman" w:hAnsi="Times New Roman" w:cs="Times New Roman"/>
          <w:sz w:val="28"/>
          <w:szCs w:val="28"/>
        </w:rPr>
        <w:t xml:space="preserve"> </w:t>
      </w:r>
      <w:r w:rsidRPr="00FF69F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Положение).</w:t>
      </w:r>
    </w:p>
    <w:p w:rsidR="00AE1196" w:rsidRPr="00FF69F2" w:rsidRDefault="00AE1196" w:rsidP="00FF69F2">
      <w:pPr>
        <w:pStyle w:val="ConsPlusNormal"/>
        <w:widowControl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bookmarkStart w:id="2" w:name="dst100099"/>
      <w:bookmarkEnd w:id="2"/>
      <w:r w:rsidRPr="00FF69F2">
        <w:rPr>
          <w:rFonts w:ascii="Times New Roman" w:eastAsia="MS Mincho" w:hAnsi="Times New Roman" w:cs="Times New Roman"/>
          <w:sz w:val="28"/>
          <w:szCs w:val="28"/>
        </w:rPr>
        <w:t>1.2. В Положении применяются следующие понятия:</w:t>
      </w:r>
    </w:p>
    <w:p w:rsidR="00AE1196" w:rsidRPr="00FF69F2" w:rsidRDefault="00AE1196" w:rsidP="00FF69F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Конфликт интересов - ситуация, при которой личная заинтересованность (прямая или косвенная) лица, замещающего должность, замещение которой предусматривает обязанность принимать меры по предотвращению и урегулированию конфликта интересов, влияет или может повлиять на надлежащее, объективное и беспристрастное исполнение им должностных (служебных) обязанностей (осуществление полномочий)».</w:t>
      </w:r>
    </w:p>
    <w:p w:rsidR="00AE1196" w:rsidRPr="00FF69F2" w:rsidRDefault="00AE1196" w:rsidP="00FF69F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Личная заинтересованность - под личной заинтересованностью понимается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лицом, указанным в пункте 2 настоящего Положения, и (или) состоящими с ним в близком родстве или свойстве лицами (родителями, супругами, детьми, братьями, сестрами, а также братьями, сестрами, родителями, детьми супругов и супругами детей), гражданами или организациями, с которыми лицо, указанное в пункте 2 настоящего Положения, и (или) лица, состоящие с ним в близком родстве или свойстве, связаны имущественными, корпоративными или иными близкими отношениями.</w:t>
      </w:r>
    </w:p>
    <w:p w:rsidR="00AE1196" w:rsidRPr="00FF69F2" w:rsidRDefault="00AE1196" w:rsidP="00FF69F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1196" w:rsidRPr="00FF69F2" w:rsidRDefault="00AE1196" w:rsidP="00FF69F2">
      <w:pPr>
        <w:pStyle w:val="ConsPlusNormal"/>
        <w:widowControl/>
        <w:jc w:val="center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 xml:space="preserve">2. Порядок сообщения </w:t>
      </w:r>
      <w:r w:rsidRPr="00FF69F2">
        <w:rPr>
          <w:rFonts w:ascii="Times New Roman" w:eastAsia="MS Mincho" w:hAnsi="Times New Roman" w:cs="Times New Roman"/>
          <w:sz w:val="28"/>
          <w:szCs w:val="28"/>
        </w:rPr>
        <w:t>о возникновении личной заинтересованности</w:t>
      </w:r>
    </w:p>
    <w:p w:rsidR="00AE1196" w:rsidRPr="00FF69F2" w:rsidRDefault="00AE1196" w:rsidP="00FF69F2">
      <w:pPr>
        <w:pStyle w:val="ConsPlusNormal"/>
        <w:widowControl/>
        <w:jc w:val="center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>при исполнении должностных обязанностей, которая приводит</w:t>
      </w:r>
    </w:p>
    <w:p w:rsidR="00AE1196" w:rsidRPr="00FF69F2" w:rsidRDefault="00AE1196" w:rsidP="00FF69F2">
      <w:pPr>
        <w:shd w:val="clear" w:color="auto" w:fill="FFFFFF"/>
        <w:spacing w:after="0" w:line="240" w:lineRule="auto"/>
        <w:ind w:firstLine="547"/>
        <w:jc w:val="center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>или может привести к конфликту интересов</w:t>
      </w:r>
    </w:p>
    <w:p w:rsidR="00AE1196" w:rsidRPr="00FF69F2" w:rsidRDefault="00AE1196" w:rsidP="00FF69F2">
      <w:pPr>
        <w:shd w:val="clear" w:color="auto" w:fill="FFFFFF"/>
        <w:spacing w:after="0" w:line="240" w:lineRule="auto"/>
        <w:ind w:firstLine="547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spacing w:after="0" w:line="240" w:lineRule="auto"/>
        <w:ind w:firstLine="54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FF69F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2.1 </w:t>
      </w:r>
      <w:r>
        <w:rPr>
          <w:rFonts w:ascii="Times New Roman" w:hAnsi="Times New Roman" w:cs="Times New Roman"/>
          <w:sz w:val="28"/>
          <w:szCs w:val="28"/>
        </w:rPr>
        <w:t>Лица, замещающие</w:t>
      </w:r>
      <w:r w:rsidRPr="002A4482">
        <w:rPr>
          <w:rFonts w:ascii="Times New Roman" w:hAnsi="Times New Roman" w:cs="Times New Roman"/>
          <w:sz w:val="28"/>
          <w:szCs w:val="28"/>
        </w:rPr>
        <w:t xml:space="preserve"> муниципальные должности Павловского сельсовета Венгеровского района Новосибирской области, должности муниципальной службы органов местного самоуправления Павловского  сельсовета Венгеровского района Новосибирской области, </w:t>
      </w:r>
      <w:r w:rsidRPr="00FF69F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обязаны в письменной форме уведомлять главу Павловского сельсовета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AE1196" w:rsidRPr="00FF69F2" w:rsidRDefault="00AE1196" w:rsidP="00FF69F2">
      <w:pPr>
        <w:pStyle w:val="20"/>
        <w:shd w:val="clear" w:color="auto" w:fill="auto"/>
        <w:tabs>
          <w:tab w:val="left" w:pos="964"/>
        </w:tabs>
        <w:spacing w:before="0" w:line="240" w:lineRule="auto"/>
        <w:ind w:firstLine="709"/>
        <w:rPr>
          <w:rFonts w:ascii="Times New Roman" w:eastAsia="MS Mincho" w:hAnsi="Times New Roman" w:cs="Times New Roman"/>
        </w:rPr>
      </w:pPr>
      <w:bookmarkStart w:id="3" w:name="dst100100"/>
      <w:bookmarkStart w:id="4" w:name="dst100101"/>
      <w:bookmarkEnd w:id="3"/>
      <w:bookmarkEnd w:id="4"/>
      <w:r w:rsidRPr="00FF69F2">
        <w:rPr>
          <w:rFonts w:ascii="Times New Roman" w:eastAsia="MS Mincho" w:hAnsi="Times New Roman" w:cs="Times New Roman"/>
        </w:rPr>
        <w:t xml:space="preserve">2.2. Уведомление </w:t>
      </w:r>
      <w:r w:rsidRPr="00FF69F2">
        <w:rPr>
          <w:rFonts w:ascii="Times New Roman" w:hAnsi="Times New Roman" w:cs="Times New Roman"/>
        </w:rPr>
        <w:t>о личной заинтересованности при исполнении должностных обязанностей, которая может привести к конфликту интересов, и принимать меры по предотвращению подобно конфликта (далее - уведомление)</w:t>
      </w:r>
      <w:r w:rsidRPr="00FF69F2">
        <w:rPr>
          <w:rFonts w:ascii="Times New Roman" w:eastAsia="MS Mincho" w:hAnsi="Times New Roman" w:cs="Times New Roman"/>
        </w:rPr>
        <w:t xml:space="preserve"> оформляется по форме согласно Приложению № 1 к настоящему Положению.</w:t>
      </w: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widowControl w:val="0"/>
        <w:shd w:val="clear" w:color="auto" w:fill="FFFFFF"/>
        <w:tabs>
          <w:tab w:val="left" w:pos="104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>2.3. В уведомлении указываются следующие сведения:</w:t>
      </w:r>
    </w:p>
    <w:p w:rsidR="00AE1196" w:rsidRPr="00FF69F2" w:rsidRDefault="00AE1196" w:rsidP="00FF69F2">
      <w:pPr>
        <w:widowControl w:val="0"/>
        <w:numPr>
          <w:ilvl w:val="0"/>
          <w:numId w:val="1"/>
        </w:numPr>
        <w:shd w:val="clear" w:color="auto" w:fill="FFFFFF"/>
        <w:tabs>
          <w:tab w:val="left" w:pos="426"/>
          <w:tab w:val="left" w:pos="104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>фамилия, имя, отчество, должность, представившего уведомление;</w:t>
      </w:r>
    </w:p>
    <w:p w:rsidR="00AE1196" w:rsidRPr="00FF69F2" w:rsidRDefault="00AE1196" w:rsidP="00FF69F2">
      <w:pPr>
        <w:widowControl w:val="0"/>
        <w:numPr>
          <w:ilvl w:val="0"/>
          <w:numId w:val="1"/>
        </w:numPr>
        <w:shd w:val="clear" w:color="auto" w:fill="FFFFFF"/>
        <w:tabs>
          <w:tab w:val="left" w:pos="426"/>
          <w:tab w:val="left" w:pos="104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>суть личной заинтересованности;</w:t>
      </w:r>
    </w:p>
    <w:p w:rsidR="00AE1196" w:rsidRPr="00FF69F2" w:rsidRDefault="00AE1196" w:rsidP="00FF69F2">
      <w:pPr>
        <w:widowControl w:val="0"/>
        <w:numPr>
          <w:ilvl w:val="0"/>
          <w:numId w:val="1"/>
        </w:numPr>
        <w:shd w:val="clear" w:color="auto" w:fill="FFFFFF"/>
        <w:tabs>
          <w:tab w:val="left" w:pos="426"/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>описание должностных обязанностей, на надлежащее исполнение которых может негативно повлиять либо негативно влияет личная заинтересованность.</w:t>
      </w:r>
    </w:p>
    <w:p w:rsidR="00AE1196" w:rsidRPr="00FF69F2" w:rsidRDefault="00AE1196" w:rsidP="00FF69F2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>предложения по урегулированию конфликта интересов.</w:t>
      </w:r>
    </w:p>
    <w:p w:rsidR="00AE1196" w:rsidRPr="00FF69F2" w:rsidRDefault="00AE1196" w:rsidP="00FF69F2">
      <w:pPr>
        <w:widowControl w:val="0"/>
        <w:numPr>
          <w:ilvl w:val="0"/>
          <w:numId w:val="1"/>
        </w:numPr>
        <w:shd w:val="clear" w:color="auto" w:fill="FFFFFF"/>
        <w:tabs>
          <w:tab w:val="left" w:pos="426"/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>дата подачи уведомления.</w:t>
      </w:r>
    </w:p>
    <w:p w:rsidR="00AE1196" w:rsidRPr="00FF69F2" w:rsidRDefault="00AE1196" w:rsidP="00FF69F2">
      <w:pPr>
        <w:widowControl w:val="0"/>
        <w:shd w:val="clear" w:color="auto" w:fill="FFFFFF"/>
        <w:tabs>
          <w:tab w:val="left" w:pos="426"/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>Муниципальный служащий вправе указать в уведомлении и иные сведения, не предусмотренные настоящим пунктом, имеющие значение для предотвращения и урегулирования конфликта интересов.</w:t>
      </w:r>
    </w:p>
    <w:p w:rsidR="00AE1196" w:rsidRPr="00FF69F2" w:rsidRDefault="00AE1196" w:rsidP="00FF69F2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2.4. Уведомление подписывается </w:t>
      </w:r>
      <w:r w:rsidRPr="002A4482">
        <w:rPr>
          <w:rFonts w:ascii="Times New Roman" w:hAnsi="Times New Roman" w:cs="Times New Roman"/>
          <w:sz w:val="28"/>
          <w:szCs w:val="28"/>
        </w:rPr>
        <w:t>лицами, замещающими муниципальные должности Павловского сельсовета Венгеровского района Новосибирской области, должности муниципальной службы органов местного самоуправления Павловского  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 лично с указанием расшифровки подписи.</w:t>
      </w:r>
    </w:p>
    <w:p w:rsidR="00AE1196" w:rsidRPr="00FF69F2" w:rsidRDefault="00AE1196" w:rsidP="00FF69F2">
      <w:pPr>
        <w:pStyle w:val="NormalWeb"/>
        <w:spacing w:before="0" w:beforeAutospacing="0" w:after="0" w:afterAutospacing="0"/>
        <w:ind w:firstLine="709"/>
        <w:jc w:val="both"/>
        <w:rPr>
          <w:rFonts w:eastAsia="MS Mincho"/>
          <w:sz w:val="28"/>
          <w:szCs w:val="28"/>
        </w:rPr>
      </w:pPr>
      <w:r w:rsidRPr="00FF69F2">
        <w:rPr>
          <w:rFonts w:eastAsia="MS Mincho"/>
          <w:sz w:val="28"/>
          <w:szCs w:val="28"/>
        </w:rPr>
        <w:t xml:space="preserve">2.5. Уведомление подаётся </w:t>
      </w:r>
      <w:r w:rsidRPr="002A4482">
        <w:rPr>
          <w:sz w:val="28"/>
          <w:szCs w:val="28"/>
        </w:rPr>
        <w:t>лицами, замещающими муниципальные должности Павловского сельсовета Венгеровского района Новосибирской области, должности муниципальной службы органов местного самоуправления Павловского  сельсовета Венгеровского</w:t>
      </w:r>
      <w:r>
        <w:rPr>
          <w:sz w:val="28"/>
          <w:szCs w:val="28"/>
        </w:rPr>
        <w:t xml:space="preserve"> района Новосибирской области,</w:t>
      </w:r>
      <w:r>
        <w:rPr>
          <w:rFonts w:eastAsia="MS Mincho"/>
          <w:sz w:val="28"/>
          <w:szCs w:val="28"/>
        </w:rPr>
        <w:t xml:space="preserve"> лично</w:t>
      </w:r>
      <w:r w:rsidRPr="00FF69F2">
        <w:rPr>
          <w:rFonts w:eastAsia="MS Mincho"/>
          <w:sz w:val="28"/>
          <w:szCs w:val="28"/>
        </w:rPr>
        <w:t xml:space="preserve"> </w:t>
      </w:r>
      <w:r>
        <w:rPr>
          <w:rFonts w:eastAsia="MS Mincho"/>
          <w:sz w:val="28"/>
          <w:szCs w:val="28"/>
        </w:rPr>
        <w:t>главе Павловского сельсовета Венгеровского района Новосибирской области (далее – главе Павловского сельсовета).</w:t>
      </w:r>
    </w:p>
    <w:p w:rsidR="00AE1196" w:rsidRPr="00FF69F2" w:rsidRDefault="00AE1196" w:rsidP="00FF69F2">
      <w:pPr>
        <w:pStyle w:val="NormalWeb"/>
        <w:spacing w:before="0" w:beforeAutospacing="0" w:after="0" w:afterAutospacing="0"/>
        <w:ind w:firstLine="709"/>
        <w:jc w:val="both"/>
        <w:rPr>
          <w:rFonts w:eastAsia="MS Mincho"/>
          <w:sz w:val="28"/>
          <w:szCs w:val="28"/>
        </w:rPr>
      </w:pPr>
      <w:r w:rsidRPr="00FF69F2">
        <w:rPr>
          <w:rFonts w:eastAsia="MS Mincho"/>
          <w:sz w:val="28"/>
          <w:szCs w:val="28"/>
        </w:rPr>
        <w:t xml:space="preserve">2.6. </w:t>
      </w:r>
      <w:r>
        <w:rPr>
          <w:rFonts w:eastAsia="MS Mincho"/>
          <w:sz w:val="28"/>
          <w:szCs w:val="28"/>
        </w:rPr>
        <w:t xml:space="preserve">Глава Павловского сельсовета </w:t>
      </w:r>
      <w:r w:rsidRPr="00842F0B">
        <w:rPr>
          <w:rFonts w:eastAsia="MS Mincho"/>
          <w:sz w:val="28"/>
          <w:szCs w:val="28"/>
        </w:rPr>
        <w:t>осуществляет регистрацию уведомлений</w:t>
      </w:r>
      <w:r>
        <w:rPr>
          <w:rFonts w:eastAsia="MS Mincho"/>
          <w:sz w:val="28"/>
          <w:szCs w:val="28"/>
        </w:rPr>
        <w:t xml:space="preserve"> </w:t>
      </w:r>
      <w:r w:rsidRPr="00FF69F2">
        <w:rPr>
          <w:rFonts w:eastAsia="MS Mincho"/>
          <w:sz w:val="28"/>
          <w:szCs w:val="28"/>
        </w:rPr>
        <w:t>в Журнале регистрации уведомлений, по форме согласно Приложению № 2 к настоящему Положению (далее – журнал) в день поступления уведомления. На уведомлении ставится отметка о его поступлении с указанием даты и регистрационного номера по журналу, на копии уведомления делается письменная отметка о дате и времени получения уведомления, копия уведомления с отметкой о регистрации выдаётся муниципальному служащему под роспись.</w:t>
      </w:r>
    </w:p>
    <w:p w:rsidR="00AE1196" w:rsidRPr="00FF69F2" w:rsidRDefault="00AE1196" w:rsidP="00FF69F2">
      <w:pPr>
        <w:spacing w:after="0" w:line="240" w:lineRule="auto"/>
        <w:ind w:firstLine="709"/>
        <w:jc w:val="both"/>
        <w:rPr>
          <w:rFonts w:ascii="Times New Roman" w:eastAsia="MS Mincho" w:hAnsi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2.7. </w:t>
      </w:r>
      <w:r>
        <w:rPr>
          <w:rFonts w:ascii="Times New Roman" w:eastAsia="MS Mincho" w:hAnsi="Times New Roman" w:cs="Times New Roman"/>
          <w:sz w:val="28"/>
          <w:szCs w:val="28"/>
        </w:rPr>
        <w:t>Уведомление</w:t>
      </w: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>
        <w:rPr>
          <w:rFonts w:ascii="Times New Roman" w:eastAsia="MS Mincho" w:hAnsi="Times New Roman" w:cs="Times New Roman"/>
          <w:sz w:val="28"/>
          <w:szCs w:val="28"/>
        </w:rPr>
        <w:t>направляется</w:t>
      </w: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>
        <w:rPr>
          <w:rFonts w:ascii="Times New Roman" w:eastAsia="MS Mincho" w:hAnsi="Times New Roman" w:cs="Times New Roman"/>
          <w:sz w:val="28"/>
          <w:szCs w:val="28"/>
        </w:rPr>
        <w:t xml:space="preserve">Главой </w:t>
      </w:r>
      <w:r w:rsidRPr="006F1D1B">
        <w:rPr>
          <w:rFonts w:ascii="Times New Roman" w:eastAsia="MS Mincho" w:hAnsi="Times New Roman" w:cs="Times New Roman"/>
          <w:sz w:val="28"/>
          <w:szCs w:val="28"/>
        </w:rPr>
        <w:t>Павловского сельсовета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 в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Pr="00FF69F2">
        <w:rPr>
          <w:rFonts w:ascii="Times New Roman" w:hAnsi="Times New Roman" w:cs="Times New Roman"/>
          <w:sz w:val="28"/>
          <w:szCs w:val="28"/>
        </w:rPr>
        <w:t>комиссию</w:t>
      </w:r>
      <w:r>
        <w:rPr>
          <w:rFonts w:ascii="Times New Roman" w:hAnsi="Times New Roman" w:cs="Times New Roman"/>
          <w:sz w:val="28"/>
          <w:szCs w:val="28"/>
        </w:rPr>
        <w:t xml:space="preserve"> по урегулированию конфликта интересов администрации Павловского сельсовета Венгеровского района Новосибирской области</w:t>
      </w:r>
      <w:r w:rsidRPr="00FF69F2">
        <w:rPr>
          <w:rFonts w:ascii="Times New Roman" w:hAnsi="Times New Roman" w:cs="Times New Roman"/>
          <w:sz w:val="28"/>
          <w:szCs w:val="28"/>
        </w:rPr>
        <w:t xml:space="preserve"> (далее – Комиссия).</w:t>
      </w:r>
    </w:p>
    <w:p w:rsidR="00AE1196" w:rsidRPr="00FF69F2" w:rsidRDefault="00AE1196" w:rsidP="00FF69F2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2.8. Глава </w:t>
      </w:r>
      <w:r w:rsidRPr="006F1D1B">
        <w:rPr>
          <w:rFonts w:ascii="Times New Roman" w:eastAsia="MS Mincho" w:hAnsi="Times New Roman" w:cs="Times New Roman"/>
          <w:sz w:val="28"/>
          <w:szCs w:val="28"/>
        </w:rPr>
        <w:t>Павловского сельсовета</w:t>
      </w:r>
      <w:r>
        <w:rPr>
          <w:rFonts w:eastAsia="MS Mincho"/>
          <w:sz w:val="28"/>
          <w:szCs w:val="28"/>
        </w:rPr>
        <w:t xml:space="preserve"> </w:t>
      </w: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по результатам рассмотрения </w:t>
      </w:r>
      <w:r w:rsidRPr="00FF69F2">
        <w:rPr>
          <w:rFonts w:ascii="Times New Roman" w:hAnsi="Times New Roman" w:cs="Times New Roman"/>
          <w:sz w:val="28"/>
          <w:szCs w:val="28"/>
        </w:rPr>
        <w:t>Комиссией</w:t>
      </w: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 уведомления, принимает соответствующие меры по предотвращению или урегулированию конфликта интересов.</w:t>
      </w:r>
    </w:p>
    <w:p w:rsidR="00AE1196" w:rsidRPr="00FF69F2" w:rsidRDefault="00AE1196" w:rsidP="00FF69F2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AE1196" w:rsidRPr="00FF69F2" w:rsidRDefault="00AE1196" w:rsidP="00FF69F2">
      <w:pPr>
        <w:pStyle w:val="ConsPlusNormal"/>
        <w:jc w:val="center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>3. Заключительные положения</w:t>
      </w:r>
    </w:p>
    <w:p w:rsidR="00AE1196" w:rsidRPr="00FF69F2" w:rsidRDefault="00AE1196" w:rsidP="00FF69F2">
      <w:pPr>
        <w:pStyle w:val="ConsPlusNormal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AE1196" w:rsidRPr="00FF69F2" w:rsidRDefault="00AE1196" w:rsidP="00FF69F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3.1 Глава </w:t>
      </w:r>
      <w:r w:rsidRPr="006F1D1B">
        <w:rPr>
          <w:rFonts w:ascii="Times New Roman" w:eastAsia="MS Mincho" w:hAnsi="Times New Roman" w:cs="Times New Roman"/>
          <w:sz w:val="28"/>
          <w:szCs w:val="28"/>
        </w:rPr>
        <w:t>Павловского сельсовета</w:t>
      </w: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, если ему стало известно о возникновении у </w:t>
      </w:r>
      <w:r>
        <w:rPr>
          <w:rFonts w:ascii="Times New Roman" w:hAnsi="Times New Roman" w:cs="Times New Roman"/>
          <w:sz w:val="28"/>
          <w:szCs w:val="28"/>
        </w:rPr>
        <w:t>лиц, замещающих</w:t>
      </w:r>
      <w:r w:rsidRPr="002A4482">
        <w:rPr>
          <w:rFonts w:ascii="Times New Roman" w:hAnsi="Times New Roman" w:cs="Times New Roman"/>
          <w:sz w:val="28"/>
          <w:szCs w:val="28"/>
        </w:rPr>
        <w:t xml:space="preserve"> муниципальные должности Павловского сельсовета Венгеровского района Новосибирской области, должности муниципальной службы органов местного самоуправления Павловского  сельсовета Венгеровского района Новосибирской области, </w:t>
      </w: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 личной заинтересованности, которая приводит или может привести к конфликту интересов, принимает меры по предотвращению или урегулированию конфликта интересов.</w:t>
      </w:r>
    </w:p>
    <w:p w:rsidR="00AE1196" w:rsidRPr="00FF69F2" w:rsidRDefault="00AE1196" w:rsidP="00FF69F2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3.2. Предотвращение или урегулирование конфликта интересов может состоять в изменении должностного или служебного положения </w:t>
      </w:r>
      <w:r>
        <w:rPr>
          <w:rFonts w:ascii="Times New Roman" w:hAnsi="Times New Roman" w:cs="Times New Roman"/>
          <w:sz w:val="28"/>
          <w:szCs w:val="28"/>
        </w:rPr>
        <w:t>лица, замещающего</w:t>
      </w:r>
      <w:r w:rsidRPr="002A4482">
        <w:rPr>
          <w:rFonts w:ascii="Times New Roman" w:hAnsi="Times New Roman" w:cs="Times New Roman"/>
          <w:sz w:val="28"/>
          <w:szCs w:val="28"/>
        </w:rPr>
        <w:t xml:space="preserve"> муниципальные должности Павловского сельсовета Венгеровского района Новосибирской области, должности муниципальной службы органов местного самоуправления Павловского  сельсовета Венгеровского района Новосибирской области,</w:t>
      </w: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 являющегося стороной конфликта интересов, вплоть до его отстранения от исполнения должностных (служебных) обязанностей в установленном порядке, и (или) в отказе его от выгоды, явившейся причиной возникновения конфликта интересов.</w:t>
      </w:r>
    </w:p>
    <w:p w:rsidR="00AE1196" w:rsidRPr="00FF69F2" w:rsidRDefault="00AE1196" w:rsidP="00FF69F2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3.3. Предотвращение и урегулирование конфликта интересов, стороной которого является </w:t>
      </w:r>
      <w:r>
        <w:rPr>
          <w:rFonts w:ascii="Times New Roman" w:hAnsi="Times New Roman" w:cs="Times New Roman"/>
          <w:sz w:val="28"/>
          <w:szCs w:val="28"/>
        </w:rPr>
        <w:t>лицо, замещающее</w:t>
      </w:r>
      <w:r w:rsidRPr="002A4482">
        <w:rPr>
          <w:rFonts w:ascii="Times New Roman" w:hAnsi="Times New Roman" w:cs="Times New Roman"/>
          <w:sz w:val="28"/>
          <w:szCs w:val="28"/>
        </w:rPr>
        <w:t xml:space="preserve"> муниципальные должности Павловского сельсовета Венгеровского района Новосибирской области, должности муниципальной службы органов местного самоуправления Павловского  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FF69F2">
        <w:rPr>
          <w:rFonts w:ascii="Times New Roman" w:eastAsia="MS Mincho" w:hAnsi="Times New Roman" w:cs="Times New Roman"/>
          <w:sz w:val="28"/>
          <w:szCs w:val="28"/>
        </w:rPr>
        <w:t>, осуществляются путем отвода или самоотвода в случаях и порядке, предусмотренных законодательством Российской Федерации.</w:t>
      </w:r>
    </w:p>
    <w:p w:rsidR="00AE1196" w:rsidRPr="00FF69F2" w:rsidRDefault="00AE1196" w:rsidP="00FF69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Непринятие</w:t>
      </w:r>
      <w:r w:rsidRPr="00FF69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лицом, замещающим</w:t>
      </w:r>
      <w:r w:rsidRPr="002A4482">
        <w:rPr>
          <w:rFonts w:ascii="Times New Roman" w:hAnsi="Times New Roman" w:cs="Times New Roman"/>
          <w:sz w:val="28"/>
          <w:szCs w:val="28"/>
        </w:rPr>
        <w:t xml:space="preserve"> муниципальные должности Павловского сельсовета Венгеровского района Новосибирской области, должности муниципальной службы органов местного самоуправления Павловского  сельсовета Венгеровского района Новосибирской области,</w:t>
      </w:r>
      <w:r w:rsidRPr="00FF69F2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Pr="00FF69F2">
        <w:rPr>
          <w:rFonts w:ascii="Times New Roman" w:hAnsi="Times New Roman" w:cs="Times New Roman"/>
          <w:sz w:val="28"/>
          <w:szCs w:val="28"/>
        </w:rPr>
        <w:t>являющимся стороной конфликта интересов, мер по предотвращению или урегулированию конфликта интересов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F69F2">
        <w:rPr>
          <w:rFonts w:ascii="Times New Roman" w:hAnsi="Times New Roman" w:cs="Times New Roman"/>
          <w:sz w:val="28"/>
          <w:szCs w:val="28"/>
        </w:rPr>
        <w:t xml:space="preserve"> является правонарушением, влекущим увольнение указанного лица в соответствии с законодательством Российской Федерации.</w:t>
      </w:r>
    </w:p>
    <w:p w:rsidR="00AE1196" w:rsidRPr="00FF69F2" w:rsidRDefault="00AE1196" w:rsidP="00FF69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1196" w:rsidRPr="00FF69F2" w:rsidRDefault="00AE1196" w:rsidP="00FF69F2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pacing w:val="20"/>
          <w:sz w:val="28"/>
          <w:szCs w:val="28"/>
        </w:rPr>
      </w:pPr>
      <w:r w:rsidRPr="00FF69F2">
        <w:rPr>
          <w:rFonts w:ascii="Times New Roman" w:eastAsia="MS Mincho" w:hAnsi="Times New Roman" w:cs="Times New Roman"/>
          <w:sz w:val="28"/>
          <w:szCs w:val="28"/>
        </w:rPr>
        <w:t>_______________</w:t>
      </w:r>
    </w:p>
    <w:p w:rsidR="00AE1196" w:rsidRPr="00FF69F2" w:rsidRDefault="00AE1196" w:rsidP="006F1D1B">
      <w:pPr>
        <w:shd w:val="clear" w:color="auto" w:fill="FFFFFF"/>
        <w:autoSpaceDE w:val="0"/>
        <w:autoSpaceDN w:val="0"/>
        <w:spacing w:after="0" w:line="240" w:lineRule="auto"/>
        <w:ind w:right="43"/>
        <w:jc w:val="right"/>
        <w:rPr>
          <w:rFonts w:ascii="Times New Roman" w:hAnsi="Times New Roman" w:cs="Times New Roman"/>
          <w:spacing w:val="20"/>
          <w:sz w:val="28"/>
          <w:szCs w:val="28"/>
        </w:rPr>
      </w:pPr>
      <w:r w:rsidRPr="00FF69F2">
        <w:rPr>
          <w:rFonts w:ascii="Times New Roman" w:hAnsi="Times New Roman" w:cs="Times New Roman"/>
          <w:spacing w:val="20"/>
          <w:sz w:val="28"/>
          <w:szCs w:val="28"/>
        </w:rPr>
        <w:br w:type="page"/>
        <w:t>Приложение</w:t>
      </w:r>
      <w:r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FF69F2">
        <w:rPr>
          <w:rFonts w:ascii="Times New Roman" w:hAnsi="Times New Roman" w:cs="Times New Roman"/>
          <w:spacing w:val="20"/>
          <w:sz w:val="28"/>
          <w:szCs w:val="28"/>
        </w:rPr>
        <w:t xml:space="preserve">№ 1 </w:t>
      </w:r>
    </w:p>
    <w:p w:rsidR="00AE1196" w:rsidRPr="00FF69F2" w:rsidRDefault="00AE1196" w:rsidP="00FF69F2">
      <w:pPr>
        <w:spacing w:after="0" w:line="240" w:lineRule="auto"/>
        <w:ind w:left="7230"/>
        <w:rPr>
          <w:rFonts w:ascii="Times New Roman" w:hAnsi="Times New Roman" w:cs="Times New Roman"/>
          <w:sz w:val="28"/>
          <w:szCs w:val="28"/>
        </w:rPr>
      </w:pPr>
    </w:p>
    <w:p w:rsidR="00AE1196" w:rsidRDefault="00AE1196" w:rsidP="00FF69F2">
      <w:pPr>
        <w:spacing w:after="0" w:line="240" w:lineRule="auto"/>
        <w:jc w:val="right"/>
        <w:rPr>
          <w:rFonts w:ascii="Times New Roman" w:hAnsi="Times New Roman" w:cs="Times New Roman"/>
          <w:spacing w:val="20"/>
          <w:sz w:val="28"/>
          <w:szCs w:val="28"/>
        </w:rPr>
      </w:pPr>
      <w:r w:rsidRPr="00FF69F2">
        <w:rPr>
          <w:rFonts w:ascii="Times New Roman" w:hAnsi="Times New Roman" w:cs="Times New Roman"/>
          <w:spacing w:val="20"/>
          <w:sz w:val="28"/>
          <w:szCs w:val="28"/>
        </w:rPr>
        <w:t xml:space="preserve">Главе </w:t>
      </w:r>
      <w:r>
        <w:rPr>
          <w:rFonts w:ascii="Times New Roman" w:hAnsi="Times New Roman" w:cs="Times New Roman"/>
          <w:spacing w:val="20"/>
          <w:sz w:val="28"/>
          <w:szCs w:val="28"/>
        </w:rPr>
        <w:t>Павловского сельсовета</w:t>
      </w:r>
    </w:p>
    <w:p w:rsidR="00AE1196" w:rsidRDefault="00AE1196" w:rsidP="00FF69F2">
      <w:pPr>
        <w:spacing w:after="0" w:line="240" w:lineRule="auto"/>
        <w:jc w:val="right"/>
        <w:rPr>
          <w:rFonts w:ascii="Times New Roman" w:hAnsi="Times New Roman" w:cs="Times New Roman"/>
          <w:spacing w:val="20"/>
          <w:sz w:val="28"/>
          <w:szCs w:val="28"/>
        </w:rPr>
      </w:pPr>
      <w:r>
        <w:rPr>
          <w:rFonts w:ascii="Times New Roman" w:hAnsi="Times New Roman" w:cs="Times New Roman"/>
          <w:spacing w:val="20"/>
          <w:sz w:val="28"/>
          <w:szCs w:val="28"/>
        </w:rPr>
        <w:t xml:space="preserve"> Венгеровского района </w:t>
      </w:r>
    </w:p>
    <w:p w:rsidR="00AE1196" w:rsidRDefault="00AE1196" w:rsidP="00FF69F2">
      <w:pPr>
        <w:spacing w:after="0" w:line="240" w:lineRule="auto"/>
        <w:jc w:val="right"/>
        <w:rPr>
          <w:rFonts w:ascii="Times New Roman" w:hAnsi="Times New Roman" w:cs="Times New Roman"/>
          <w:spacing w:val="20"/>
          <w:sz w:val="28"/>
          <w:szCs w:val="28"/>
        </w:rPr>
      </w:pPr>
      <w:r>
        <w:rPr>
          <w:rFonts w:ascii="Times New Roman" w:hAnsi="Times New Roman" w:cs="Times New Roman"/>
          <w:spacing w:val="20"/>
          <w:sz w:val="28"/>
          <w:szCs w:val="28"/>
        </w:rPr>
        <w:t xml:space="preserve">Новосибирской области </w:t>
      </w:r>
    </w:p>
    <w:p w:rsidR="00AE1196" w:rsidRPr="00FF69F2" w:rsidRDefault="00AE1196" w:rsidP="00FF69F2">
      <w:pPr>
        <w:spacing w:after="0" w:line="240" w:lineRule="auto"/>
        <w:jc w:val="right"/>
        <w:rPr>
          <w:rFonts w:ascii="Times New Roman" w:hAnsi="Times New Roman" w:cs="Times New Roman"/>
          <w:spacing w:val="20"/>
          <w:sz w:val="28"/>
          <w:szCs w:val="28"/>
        </w:rPr>
      </w:pPr>
      <w:r>
        <w:rPr>
          <w:rFonts w:ascii="Times New Roman" w:hAnsi="Times New Roman" w:cs="Times New Roman"/>
          <w:spacing w:val="20"/>
          <w:sz w:val="28"/>
          <w:szCs w:val="28"/>
        </w:rPr>
        <w:t>Чернякиной Е.Б</w:t>
      </w:r>
    </w:p>
    <w:p w:rsidR="00AE1196" w:rsidRPr="00FF69F2" w:rsidRDefault="00AE1196" w:rsidP="00FF69F2">
      <w:pPr>
        <w:spacing w:after="0" w:line="240" w:lineRule="auto"/>
        <w:ind w:right="6521"/>
        <w:jc w:val="center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 xml:space="preserve"> (отметка о регистрации)</w:t>
      </w:r>
    </w:p>
    <w:p w:rsidR="00AE1196" w:rsidRPr="00FF69F2" w:rsidRDefault="00AE1196" w:rsidP="00FF69F2">
      <w:pPr>
        <w:spacing w:after="0" w:line="24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от ________________________________</w:t>
      </w:r>
    </w:p>
    <w:p w:rsidR="00AE1196" w:rsidRPr="00FF69F2" w:rsidRDefault="00AE1196" w:rsidP="00FF69F2">
      <w:pPr>
        <w:spacing w:after="0" w:line="24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AE1196" w:rsidRPr="00FF69F2" w:rsidRDefault="00AE1196" w:rsidP="00FF69F2">
      <w:pPr>
        <w:spacing w:after="0" w:line="24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AE1196" w:rsidRPr="00FF69F2" w:rsidRDefault="00AE1196" w:rsidP="006F1D1B">
      <w:pPr>
        <w:spacing w:after="0" w:line="240" w:lineRule="auto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(Ф.И.О., замещаемая должность)</w:t>
      </w:r>
    </w:p>
    <w:p w:rsidR="00AE1196" w:rsidRPr="00FF69F2" w:rsidRDefault="00AE1196" w:rsidP="00FF69F2">
      <w:pPr>
        <w:spacing w:after="0" w:line="240" w:lineRule="auto"/>
        <w:ind w:left="7230"/>
        <w:rPr>
          <w:rFonts w:ascii="Times New Roman" w:hAnsi="Times New Roman" w:cs="Times New Roman"/>
          <w:sz w:val="28"/>
          <w:szCs w:val="28"/>
        </w:rPr>
      </w:pPr>
    </w:p>
    <w:p w:rsidR="00AE1196" w:rsidRPr="00FF69F2" w:rsidRDefault="00AE1196" w:rsidP="00FF69F2">
      <w:pPr>
        <w:spacing w:after="0" w:line="240" w:lineRule="auto"/>
        <w:ind w:left="7230"/>
        <w:rPr>
          <w:rFonts w:ascii="Times New Roman" w:hAnsi="Times New Roman" w:cs="Times New Roman"/>
          <w:sz w:val="28"/>
          <w:szCs w:val="28"/>
        </w:rPr>
      </w:pPr>
    </w:p>
    <w:p w:rsidR="00AE1196" w:rsidRPr="00FF69F2" w:rsidRDefault="00AE1196" w:rsidP="00FF69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F69F2">
        <w:rPr>
          <w:rFonts w:ascii="Times New Roman" w:hAnsi="Times New Roman" w:cs="Times New Roman"/>
          <w:b/>
          <w:bCs/>
          <w:sz w:val="28"/>
          <w:szCs w:val="28"/>
        </w:rPr>
        <w:t>УВЕДОМЛЕНИЕ</w:t>
      </w:r>
      <w:r w:rsidRPr="00FF69F2">
        <w:rPr>
          <w:rFonts w:ascii="Times New Roman" w:hAnsi="Times New Roman" w:cs="Times New Roman"/>
          <w:b/>
          <w:bCs/>
          <w:sz w:val="28"/>
          <w:szCs w:val="28"/>
        </w:rPr>
        <w:br/>
        <w:t>о возникновении личной заинтересованности</w:t>
      </w:r>
      <w:r w:rsidRPr="00FF69F2">
        <w:rPr>
          <w:rFonts w:ascii="Times New Roman" w:hAnsi="Times New Roman" w:cs="Times New Roman"/>
          <w:b/>
          <w:bCs/>
          <w:sz w:val="28"/>
          <w:szCs w:val="28"/>
        </w:rPr>
        <w:br/>
        <w:t>при исполнении должностных обязанностей,</w:t>
      </w:r>
      <w:r w:rsidRPr="00FF69F2">
        <w:rPr>
          <w:rFonts w:ascii="Times New Roman" w:hAnsi="Times New Roman" w:cs="Times New Roman"/>
          <w:b/>
          <w:bCs/>
          <w:sz w:val="28"/>
          <w:szCs w:val="28"/>
        </w:rPr>
        <w:br/>
        <w:t>которая приводит или может привести к конфликту интересов</w:t>
      </w:r>
    </w:p>
    <w:p w:rsidR="00AE1196" w:rsidRPr="00FF69F2" w:rsidRDefault="00AE1196" w:rsidP="00FF69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E1196" w:rsidRPr="00FF69F2" w:rsidRDefault="00AE1196" w:rsidP="00FF69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(нужное подчеркнуть).</w:t>
      </w:r>
    </w:p>
    <w:p w:rsidR="00AE1196" w:rsidRPr="00FF69F2" w:rsidRDefault="00AE1196" w:rsidP="00FF69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Обстоятельства, являющиеся основанием возникновения личной заинтересованности:______________________________________________________________________________________________________________________________________________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AE1196" w:rsidRPr="00FF69F2" w:rsidRDefault="00AE1196" w:rsidP="00FF69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Должностные обязанности, на исполнение которых влияет или может повлиять личная заинтересованность:___</w:t>
      </w:r>
      <w:r>
        <w:rPr>
          <w:rFonts w:ascii="Times New Roman" w:hAnsi="Times New Roman" w:cs="Times New Roman"/>
          <w:sz w:val="28"/>
          <w:szCs w:val="28"/>
        </w:rPr>
        <w:t>_____________</w:t>
      </w:r>
      <w:r w:rsidRPr="00FF69F2">
        <w:rPr>
          <w:rFonts w:ascii="Times New Roman" w:hAnsi="Times New Roman" w:cs="Times New Roman"/>
          <w:sz w:val="28"/>
          <w:szCs w:val="28"/>
        </w:rPr>
        <w:t>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F69F2">
        <w:rPr>
          <w:rFonts w:ascii="Times New Roman" w:hAnsi="Times New Roman" w:cs="Times New Roman"/>
          <w:sz w:val="28"/>
          <w:szCs w:val="28"/>
        </w:rPr>
        <w:t>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</w:t>
      </w:r>
    </w:p>
    <w:p w:rsidR="00AE1196" w:rsidRDefault="00AE1196" w:rsidP="00FF69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Предлагаемые меры по предотвращению или урегулированию конфликта интересов:________________________________________________</w:t>
      </w:r>
    </w:p>
    <w:p w:rsidR="00AE1196" w:rsidRPr="00FF69F2" w:rsidRDefault="00AE1196" w:rsidP="006F1D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</w:t>
      </w:r>
    </w:p>
    <w:p w:rsidR="00AE1196" w:rsidRPr="00FF69F2" w:rsidRDefault="00AE1196" w:rsidP="00FF69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E1196" w:rsidRPr="00FF69F2" w:rsidRDefault="00AE1196" w:rsidP="00FF69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 xml:space="preserve">Намереваюсь (не намереваюсь) лично присутствовать на заседании комиссии </w:t>
      </w:r>
      <w:r>
        <w:rPr>
          <w:rFonts w:ascii="Times New Roman" w:hAnsi="Times New Roman" w:cs="Times New Roman"/>
          <w:sz w:val="28"/>
          <w:szCs w:val="28"/>
        </w:rPr>
        <w:t>по урегулированию конфликта интересов администрации Павловского сельсовета Венгеровского района Новосибирской области</w:t>
      </w:r>
      <w:r w:rsidRPr="00FF69F2">
        <w:rPr>
          <w:rFonts w:ascii="Times New Roman" w:hAnsi="Times New Roman" w:cs="Times New Roman"/>
          <w:sz w:val="28"/>
          <w:szCs w:val="28"/>
        </w:rPr>
        <w:t xml:space="preserve"> при рассмотрении настоящего уведомления (нужное подчеркнуть).</w:t>
      </w:r>
    </w:p>
    <w:p w:rsidR="00AE1196" w:rsidRPr="00FF69F2" w:rsidRDefault="00AE1196" w:rsidP="00FF69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«___»______________20 г. ___________________________________ _____________________</w:t>
      </w:r>
    </w:p>
    <w:p w:rsidR="00AE1196" w:rsidRPr="00FF69F2" w:rsidRDefault="00AE1196" w:rsidP="00FF69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(подпись лица, направляющего уведомление)     (расшифровка подписи)</w:t>
      </w:r>
    </w:p>
    <w:p w:rsidR="00AE1196" w:rsidRPr="00FF69F2" w:rsidRDefault="00AE1196" w:rsidP="006F1D1B">
      <w:pPr>
        <w:shd w:val="clear" w:color="auto" w:fill="FFFFFF"/>
        <w:autoSpaceDE w:val="0"/>
        <w:autoSpaceDN w:val="0"/>
        <w:spacing w:after="0" w:line="240" w:lineRule="auto"/>
        <w:ind w:right="43"/>
        <w:jc w:val="right"/>
        <w:rPr>
          <w:rFonts w:ascii="Times New Roman" w:hAnsi="Times New Roman" w:cs="Times New Roman"/>
          <w:spacing w:val="20"/>
          <w:sz w:val="28"/>
          <w:szCs w:val="28"/>
        </w:rPr>
      </w:pPr>
      <w:r w:rsidRPr="00FF69F2">
        <w:rPr>
          <w:rFonts w:ascii="Times New Roman" w:hAnsi="Times New Roman" w:cs="Times New Roman"/>
          <w:spacing w:val="20"/>
          <w:sz w:val="28"/>
          <w:szCs w:val="28"/>
        </w:rPr>
        <w:br w:type="page"/>
        <w:t>Приложение № 2</w:t>
      </w:r>
    </w:p>
    <w:p w:rsidR="00AE1196" w:rsidRPr="00FF69F2" w:rsidRDefault="00AE1196" w:rsidP="00FF69F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pacing w:val="20"/>
          <w:sz w:val="28"/>
          <w:szCs w:val="28"/>
        </w:rPr>
      </w:pPr>
    </w:p>
    <w:p w:rsidR="00AE1196" w:rsidRPr="00FF69F2" w:rsidRDefault="00AE1196" w:rsidP="00FF69F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pacing w:val="20"/>
          <w:sz w:val="28"/>
          <w:szCs w:val="28"/>
        </w:rPr>
      </w:pPr>
    </w:p>
    <w:p w:rsidR="00AE1196" w:rsidRPr="00FF69F2" w:rsidRDefault="00AE1196" w:rsidP="00FF69F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20"/>
          <w:sz w:val="28"/>
          <w:szCs w:val="28"/>
        </w:rPr>
      </w:pPr>
      <w:r w:rsidRPr="00FF69F2">
        <w:rPr>
          <w:rFonts w:ascii="Times New Roman" w:hAnsi="Times New Roman" w:cs="Times New Roman"/>
          <w:spacing w:val="20"/>
          <w:sz w:val="28"/>
          <w:szCs w:val="28"/>
        </w:rPr>
        <w:t xml:space="preserve">Форма </w:t>
      </w:r>
    </w:p>
    <w:p w:rsidR="00AE1196" w:rsidRPr="00FF69F2" w:rsidRDefault="00AE1196" w:rsidP="00FF69F2">
      <w:pPr>
        <w:spacing w:after="0" w:line="240" w:lineRule="auto"/>
        <w:jc w:val="center"/>
        <w:rPr>
          <w:rFonts w:ascii="Times New Roman" w:hAnsi="Times New Roman" w:cs="Times New Roman"/>
          <w:spacing w:val="20"/>
          <w:sz w:val="28"/>
          <w:szCs w:val="28"/>
        </w:rPr>
      </w:pPr>
      <w:r w:rsidRPr="00FF69F2">
        <w:rPr>
          <w:rFonts w:ascii="Times New Roman" w:hAnsi="Times New Roman" w:cs="Times New Roman"/>
          <w:spacing w:val="20"/>
          <w:sz w:val="28"/>
          <w:szCs w:val="28"/>
        </w:rPr>
        <w:t xml:space="preserve">журнала учета уведомлений </w:t>
      </w:r>
    </w:p>
    <w:p w:rsidR="00AE1196" w:rsidRPr="00FF69F2" w:rsidRDefault="00AE1196" w:rsidP="00FF69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69F2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AE1196" w:rsidRPr="00FF69F2" w:rsidRDefault="00AE1196" w:rsidP="00FF69F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20"/>
          <w:sz w:val="28"/>
          <w:szCs w:val="28"/>
        </w:rPr>
      </w:pPr>
    </w:p>
    <w:p w:rsidR="00AE1196" w:rsidRPr="00FF69F2" w:rsidRDefault="00AE1196" w:rsidP="00FF69F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20"/>
          <w:sz w:val="28"/>
          <w:szCs w:val="28"/>
        </w:rPr>
      </w:pPr>
    </w:p>
    <w:tbl>
      <w:tblPr>
        <w:tblW w:w="9933" w:type="dxa"/>
        <w:tblInd w:w="-8" w:type="dxa"/>
        <w:tblLayout w:type="fixed"/>
        <w:tblCellMar>
          <w:left w:w="10" w:type="dxa"/>
          <w:right w:w="10" w:type="dxa"/>
        </w:tblCellMar>
        <w:tblLook w:val="00A0"/>
      </w:tblPr>
      <w:tblGrid>
        <w:gridCol w:w="577"/>
        <w:gridCol w:w="851"/>
        <w:gridCol w:w="1417"/>
        <w:gridCol w:w="1418"/>
        <w:gridCol w:w="1276"/>
        <w:gridCol w:w="1418"/>
        <w:gridCol w:w="1275"/>
        <w:gridCol w:w="1701"/>
      </w:tblGrid>
      <w:tr w:rsidR="00AE1196" w:rsidRPr="00F040EF">
        <w:trPr>
          <w:trHeight w:hRule="exact" w:val="904"/>
        </w:trPr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Уведомление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Ф.И.О.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муниципаль-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служащего,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подавшего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уведомление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6F1D1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Должность муниципального служащего органа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Ф.И.О.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регистрирующего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Подпись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регистрирую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щего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Подпись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служащего,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подавшего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уведомление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Отметка о получении копии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уведомления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(«копию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получил»,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подпись)</w:t>
            </w:r>
          </w:p>
        </w:tc>
      </w:tr>
      <w:tr w:rsidR="00AE1196" w:rsidRPr="00F040EF">
        <w:trPr>
          <w:trHeight w:hRule="exact" w:val="1968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№ п/п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дата</w:t>
            </w:r>
          </w:p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регистрации</w:t>
            </w:r>
          </w:p>
        </w:tc>
        <w:tc>
          <w:tcPr>
            <w:tcW w:w="141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E1196" w:rsidRPr="00FF69F2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E1196" w:rsidRPr="00FF69F2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E1196" w:rsidRPr="00FF69F2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E1196" w:rsidRPr="00FF69F2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E1196" w:rsidRPr="00FF69F2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E1196" w:rsidRPr="00FF69F2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E1196" w:rsidRPr="00F040EF">
        <w:trPr>
          <w:trHeight w:hRule="exact" w:val="562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E1196" w:rsidRPr="00F040EF" w:rsidRDefault="00AE1196" w:rsidP="00FF69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40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</w:tr>
    </w:tbl>
    <w:p w:rsidR="00AE1196" w:rsidRPr="00FF69F2" w:rsidRDefault="00AE1196" w:rsidP="00FF69F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E1196" w:rsidRPr="00FF69F2" w:rsidRDefault="00AE1196" w:rsidP="00FF69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sectPr w:rsidR="00AE1196" w:rsidRPr="00FF69F2" w:rsidSect="001716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MS Mincho">
    <w:altName w:val="?l?r ??Ѓ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65A86"/>
    <w:multiLevelType w:val="hybridMultilevel"/>
    <w:tmpl w:val="CBBEC8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5D3E87"/>
    <w:multiLevelType w:val="hybridMultilevel"/>
    <w:tmpl w:val="27A89E40"/>
    <w:lvl w:ilvl="0" w:tplc="AFC6E09A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5F765B"/>
    <w:multiLevelType w:val="hybridMultilevel"/>
    <w:tmpl w:val="CBBEC8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03E49"/>
    <w:rsid w:val="00103E49"/>
    <w:rsid w:val="00107BCC"/>
    <w:rsid w:val="001716E9"/>
    <w:rsid w:val="001A4110"/>
    <w:rsid w:val="002A4482"/>
    <w:rsid w:val="003053A5"/>
    <w:rsid w:val="00466B1D"/>
    <w:rsid w:val="004B0DFC"/>
    <w:rsid w:val="004D4CCB"/>
    <w:rsid w:val="00545111"/>
    <w:rsid w:val="005B5EE7"/>
    <w:rsid w:val="006F1D1B"/>
    <w:rsid w:val="006F57BD"/>
    <w:rsid w:val="00842F0B"/>
    <w:rsid w:val="009124E9"/>
    <w:rsid w:val="009C1380"/>
    <w:rsid w:val="00AE1196"/>
    <w:rsid w:val="00C02C11"/>
    <w:rsid w:val="00C7080A"/>
    <w:rsid w:val="00E87E68"/>
    <w:rsid w:val="00ED20D9"/>
    <w:rsid w:val="00F040EF"/>
    <w:rsid w:val="00FF69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16E9"/>
    <w:pPr>
      <w:spacing w:after="200" w:line="276" w:lineRule="auto"/>
    </w:pPr>
    <w:rPr>
      <w:rFonts w:cs="Calibri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103E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03E49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styleId="Hyperlink">
    <w:name w:val="Hyperlink"/>
    <w:basedOn w:val="DefaultParagraphFont"/>
    <w:uiPriority w:val="99"/>
    <w:rsid w:val="00103E49"/>
    <w:rPr>
      <w:color w:val="0000FF"/>
      <w:u w:val="single"/>
    </w:rPr>
  </w:style>
  <w:style w:type="character" w:customStyle="1" w:styleId="blk">
    <w:name w:val="blk"/>
    <w:basedOn w:val="DefaultParagraphFont"/>
    <w:uiPriority w:val="99"/>
    <w:rsid w:val="00103E49"/>
  </w:style>
  <w:style w:type="character" w:customStyle="1" w:styleId="apple-converted-space">
    <w:name w:val="apple-converted-space"/>
    <w:basedOn w:val="DefaultParagraphFont"/>
    <w:uiPriority w:val="99"/>
    <w:rsid w:val="00103E49"/>
  </w:style>
  <w:style w:type="paragraph" w:customStyle="1" w:styleId="ConsPlusNormal">
    <w:name w:val="ConsPlusNormal"/>
    <w:uiPriority w:val="99"/>
    <w:rsid w:val="00103E49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rsid w:val="005B5E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5B5EE7"/>
    <w:rPr>
      <w:rFonts w:ascii="Courier New" w:hAnsi="Courier New" w:cs="Courier New"/>
      <w:sz w:val="20"/>
      <w:szCs w:val="20"/>
      <w:lang w:eastAsia="ru-RU"/>
    </w:rPr>
  </w:style>
  <w:style w:type="character" w:customStyle="1" w:styleId="2">
    <w:name w:val="Основной текст (2)_"/>
    <w:link w:val="20"/>
    <w:uiPriority w:val="99"/>
    <w:locked/>
    <w:rsid w:val="00FF69F2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Normal"/>
    <w:link w:val="2"/>
    <w:uiPriority w:val="99"/>
    <w:rsid w:val="00FF69F2"/>
    <w:pPr>
      <w:widowControl w:val="0"/>
      <w:shd w:val="clear" w:color="auto" w:fill="FFFFFF"/>
      <w:spacing w:before="300" w:after="0" w:line="322" w:lineRule="exact"/>
      <w:ind w:hanging="240"/>
      <w:jc w:val="both"/>
    </w:pPr>
    <w:rPr>
      <w:sz w:val="28"/>
      <w:szCs w:val="28"/>
      <w:shd w:val="clear" w:color="auto" w:fill="FFFFFF"/>
      <w:lang w:eastAsia="ru-RU"/>
    </w:rPr>
  </w:style>
  <w:style w:type="paragraph" w:styleId="NormalWeb">
    <w:name w:val="Normal (Web)"/>
    <w:basedOn w:val="Normal"/>
    <w:uiPriority w:val="99"/>
    <w:rsid w:val="00FF69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FF69F2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897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42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97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42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42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217</TotalTime>
  <Pages>6</Pages>
  <Words>1467</Words>
  <Characters>8362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Павлово</cp:lastModifiedBy>
  <cp:revision>6</cp:revision>
  <dcterms:created xsi:type="dcterms:W3CDTF">2016-04-04T04:56:00Z</dcterms:created>
  <dcterms:modified xsi:type="dcterms:W3CDTF">2016-04-07T10:44:00Z</dcterms:modified>
</cp:coreProperties>
</file>