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3B5" w:rsidRPr="001A5784" w:rsidRDefault="002F53B5" w:rsidP="001A5784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5784">
        <w:rPr>
          <w:rFonts w:ascii="Times New Roman" w:hAnsi="Times New Roman" w:cs="Times New Roman"/>
          <w:b/>
          <w:bCs/>
          <w:sz w:val="24"/>
          <w:szCs w:val="24"/>
        </w:rPr>
        <w:t>СОВЕТ ДЕПУТАТОВ</w:t>
      </w:r>
    </w:p>
    <w:p w:rsidR="002F53B5" w:rsidRPr="001A5784" w:rsidRDefault="002F53B5" w:rsidP="001A5784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5784">
        <w:rPr>
          <w:rFonts w:ascii="Times New Roman" w:hAnsi="Times New Roman" w:cs="Times New Roman"/>
          <w:b/>
          <w:bCs/>
          <w:sz w:val="24"/>
          <w:szCs w:val="24"/>
        </w:rPr>
        <w:t>ПАВЛОВСКОГО СЕЛЬСОВЕТА</w:t>
      </w:r>
    </w:p>
    <w:p w:rsidR="002F53B5" w:rsidRPr="001A5784" w:rsidRDefault="002F53B5" w:rsidP="001A5784">
      <w:pPr>
        <w:pStyle w:val="NoSpacing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5784">
        <w:rPr>
          <w:rFonts w:ascii="Times New Roman" w:hAnsi="Times New Roman" w:cs="Times New Roman"/>
          <w:b/>
          <w:bCs/>
          <w:sz w:val="24"/>
          <w:szCs w:val="24"/>
        </w:rPr>
        <w:t>ВЕНГЕРОВСКОГО РАЙОНА НОВОСИБИРСКОЙ ОБЛАСТИ</w:t>
      </w:r>
    </w:p>
    <w:p w:rsidR="002F53B5" w:rsidRPr="001A5784" w:rsidRDefault="002F53B5" w:rsidP="001A5784">
      <w:pPr>
        <w:shd w:val="clear" w:color="auto" w:fill="FFFFFF"/>
        <w:tabs>
          <w:tab w:val="left" w:pos="744"/>
        </w:tabs>
        <w:ind w:firstLine="470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 xml:space="preserve">                                             (</w:t>
      </w:r>
      <w:r w:rsidRPr="001A5784">
        <w:rPr>
          <w:rFonts w:ascii="Times New Roman" w:hAnsi="Times New Roman" w:cs="Times New Roman"/>
          <w:b/>
          <w:bCs/>
          <w:spacing w:val="-1"/>
          <w:sz w:val="28"/>
          <w:szCs w:val="28"/>
        </w:rPr>
        <w:t>пятого созыва</w:t>
      </w: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)</w:t>
      </w:r>
    </w:p>
    <w:p w:rsidR="002F53B5" w:rsidRPr="001A5784" w:rsidRDefault="002F53B5" w:rsidP="001A578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F53B5" w:rsidRPr="001A5784" w:rsidRDefault="002F53B5" w:rsidP="001A5784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 w:rsidRPr="001A5784">
        <w:rPr>
          <w:rFonts w:ascii="Times New Roman" w:hAnsi="Times New Roman" w:cs="Times New Roman"/>
          <w:b/>
          <w:bCs/>
          <w:spacing w:val="-1"/>
          <w:sz w:val="28"/>
          <w:szCs w:val="28"/>
        </w:rPr>
        <w:t>РЕШЕНИЕ</w:t>
      </w:r>
    </w:p>
    <w:p w:rsidR="002F53B5" w:rsidRPr="006F0D74" w:rsidRDefault="002F53B5" w:rsidP="001A5784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6F0D74">
        <w:rPr>
          <w:rFonts w:ascii="Times New Roman" w:hAnsi="Times New Roman" w:cs="Times New Roman"/>
          <w:spacing w:val="-1"/>
          <w:sz w:val="28"/>
          <w:szCs w:val="28"/>
        </w:rPr>
        <w:t>/сорок девятая сессия/</w:t>
      </w:r>
    </w:p>
    <w:p w:rsidR="002F53B5" w:rsidRDefault="002F53B5" w:rsidP="001A5784">
      <w:pPr>
        <w:shd w:val="clear" w:color="auto" w:fill="FFFFFF"/>
        <w:tabs>
          <w:tab w:val="left" w:pos="744"/>
        </w:tabs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от 29.05.2020года                                                                                 № 201</w:t>
      </w:r>
    </w:p>
    <w:p w:rsidR="002F53B5" w:rsidRPr="00E06322" w:rsidRDefault="002F53B5" w:rsidP="001A5784">
      <w:pPr>
        <w:shd w:val="clear" w:color="auto" w:fill="FFFFFF"/>
        <w:tabs>
          <w:tab w:val="left" w:pos="744"/>
        </w:tabs>
        <w:ind w:firstLine="47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с. Павлово</w:t>
      </w:r>
    </w:p>
    <w:p w:rsidR="002F53B5" w:rsidRDefault="002F53B5" w:rsidP="001A578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 назначении члена избирательной комиссии </w:t>
      </w:r>
      <w:r>
        <w:rPr>
          <w:rFonts w:ascii="Times New Roman" w:hAnsi="Times New Roman" w:cs="Times New Roman"/>
          <w:sz w:val="28"/>
          <w:szCs w:val="28"/>
        </w:rPr>
        <w:t>Павловского сельсовета Венгеровского района Новосибирской области</w:t>
      </w:r>
    </w:p>
    <w:p w:rsidR="002F53B5" w:rsidRDefault="002F53B5" w:rsidP="001A57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F53B5" w:rsidRDefault="002F53B5" w:rsidP="001A57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Рассмотрев предложения по кандидатурам для назначения в состав избирательной комиссии </w:t>
      </w:r>
      <w:r>
        <w:rPr>
          <w:rFonts w:ascii="Times New Roman" w:hAnsi="Times New Roman" w:cs="Times New Roman"/>
          <w:sz w:val="28"/>
          <w:szCs w:val="28"/>
        </w:rPr>
        <w:t>Павловского сельсовета Венгеровского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 в соответствии со статьями 20, 22, 24, 29 Федерального закона «Об основных гарантиях избирательных прав и права на участие в референдуме граждан Российской Федерации», статьями 3, 4, 6, 11 Закона Новосибирской области «Об избирательных комиссиях, комиссиях референдума в Новосибирской области, статьей 33 Устава </w:t>
      </w:r>
      <w:r>
        <w:rPr>
          <w:rFonts w:ascii="Times New Roman" w:hAnsi="Times New Roman" w:cs="Times New Roman"/>
          <w:sz w:val="28"/>
          <w:szCs w:val="28"/>
        </w:rPr>
        <w:t>Павловского сельсовета Венгеровского района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Новосибирской области, Совет депутатов   </w:t>
      </w:r>
      <w:r>
        <w:rPr>
          <w:rFonts w:ascii="Times New Roman" w:hAnsi="Times New Roman" w:cs="Times New Roman"/>
          <w:sz w:val="28"/>
          <w:szCs w:val="28"/>
        </w:rPr>
        <w:t>Павловского сельсовета Венгеровского района Новосибирской области</w:t>
      </w:r>
    </w:p>
    <w:p w:rsidR="002F53B5" w:rsidRDefault="002F53B5" w:rsidP="001A5784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РЕШИЛ:</w:t>
      </w:r>
    </w:p>
    <w:p w:rsidR="002F53B5" w:rsidRDefault="002F53B5" w:rsidP="001A5784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Назначить в состав избирательной комиссии </w:t>
      </w:r>
      <w:r>
        <w:rPr>
          <w:rFonts w:ascii="Times New Roman" w:hAnsi="Times New Roman" w:cs="Times New Roman"/>
          <w:sz w:val="28"/>
          <w:szCs w:val="28"/>
        </w:rPr>
        <w:t>Павловского сельсовета Венгеровского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2F53B5" w:rsidRDefault="002F53B5" w:rsidP="001A5784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Хлебникова Максима Александровича, 19.04.1992 года рождения, образование высшее, не работающий, предложенного для назначения в состав комиссии Новосибирским региональным отделением партией Единая Россия;</w:t>
      </w:r>
    </w:p>
    <w:p w:rsidR="002F53B5" w:rsidRDefault="002F53B5" w:rsidP="001A5784">
      <w:pPr>
        <w:tabs>
          <w:tab w:val="center" w:pos="4677"/>
          <w:tab w:val="right" w:pos="93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Болотникову Людмилу Михайловну, 22.07.1969 года рождения, образование высшее, место работы - МКОУ «Павловская ООШ», учитель иностранного языка, предложенного для назначения в состав комиссии Новосибирским региональным отделением партией Единая Россия;</w:t>
      </w:r>
    </w:p>
    <w:p w:rsidR="002F53B5" w:rsidRPr="00F52F84" w:rsidRDefault="002F53B5" w:rsidP="001A5784">
      <w:pPr>
        <w:pStyle w:val="Footer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ab/>
        <w:t>2</w:t>
      </w:r>
      <w:r w:rsidRPr="00F52F84">
        <w:rPr>
          <w:rFonts w:ascii="Times New Roman" w:hAnsi="Times New Roman" w:cs="Times New Roman"/>
        </w:rPr>
        <w:t xml:space="preserve">.Опубликовать настоящее решение в газете «Вестник </w:t>
      </w:r>
      <w:r>
        <w:rPr>
          <w:rFonts w:ascii="Times New Roman" w:hAnsi="Times New Roman" w:cs="Times New Roman"/>
        </w:rPr>
        <w:t xml:space="preserve">Павловского </w:t>
      </w:r>
      <w:r w:rsidRPr="00F52F84">
        <w:rPr>
          <w:rFonts w:ascii="Times New Roman" w:hAnsi="Times New Roman" w:cs="Times New Roman"/>
        </w:rPr>
        <w:t>сельсовета Венгеровского района Новосибирской области».</w:t>
      </w:r>
    </w:p>
    <w:p w:rsidR="002F53B5" w:rsidRPr="001E6430" w:rsidRDefault="002F53B5" w:rsidP="001A5784">
      <w:pPr>
        <w:pStyle w:val="NormalWeb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tbl>
      <w:tblPr>
        <w:tblW w:w="0" w:type="auto"/>
        <w:tblInd w:w="-106" w:type="dxa"/>
        <w:tblLook w:val="00A0"/>
      </w:tblPr>
      <w:tblGrid>
        <w:gridCol w:w="4801"/>
        <w:gridCol w:w="4770"/>
      </w:tblGrid>
      <w:tr w:rsidR="002F53B5" w:rsidRPr="00406E9A" w:rsidTr="00D02BFA">
        <w:tc>
          <w:tcPr>
            <w:tcW w:w="4801" w:type="dxa"/>
          </w:tcPr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6E9A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</w:t>
            </w:r>
          </w:p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6E9A">
              <w:rPr>
                <w:rFonts w:ascii="Times New Roman" w:hAnsi="Times New Roman" w:cs="Times New Roman"/>
                <w:sz w:val="28"/>
                <w:szCs w:val="28"/>
              </w:rPr>
              <w:t>Павловского сельсовета                                                                    __________________   П.Д.Макаренко</w:t>
            </w:r>
          </w:p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6E9A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70" w:type="dxa"/>
          </w:tcPr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6E9A">
              <w:rPr>
                <w:rFonts w:ascii="Times New Roman" w:hAnsi="Times New Roman" w:cs="Times New Roman"/>
                <w:sz w:val="28"/>
                <w:szCs w:val="28"/>
              </w:rPr>
              <w:t xml:space="preserve">Глава Павловского сельсовета                                                         </w:t>
            </w:r>
          </w:p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6E9A">
              <w:rPr>
                <w:rFonts w:ascii="Times New Roman" w:hAnsi="Times New Roman" w:cs="Times New Roman"/>
                <w:sz w:val="28"/>
                <w:szCs w:val="28"/>
              </w:rPr>
              <w:t>________________  Е.Б.Чернякина</w:t>
            </w:r>
          </w:p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06E9A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  <w:p w:rsidR="002F53B5" w:rsidRPr="00406E9A" w:rsidRDefault="002F53B5" w:rsidP="00D02BF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F53B5" w:rsidRDefault="002F53B5" w:rsidP="005F00D8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Strong"/>
          <w:color w:val="000000"/>
          <w:sz w:val="28"/>
          <w:szCs w:val="28"/>
        </w:rPr>
      </w:pPr>
    </w:p>
    <w:p w:rsidR="002F53B5" w:rsidRDefault="002F53B5" w:rsidP="005F00D8">
      <w:pPr>
        <w:tabs>
          <w:tab w:val="left" w:pos="8280"/>
        </w:tabs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2F53B5" w:rsidRDefault="002F53B5" w:rsidP="005F00D8">
      <w:pPr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F53B5" w:rsidRDefault="002F53B5" w:rsidP="005F00D8">
      <w:r>
        <w:rPr>
          <w:rFonts w:ascii="Times New Roman" w:hAnsi="Times New Roman" w:cs="Times New Roman"/>
          <w:sz w:val="24"/>
          <w:szCs w:val="24"/>
          <w:lang w:eastAsia="ru-RU"/>
        </w:rPr>
        <w:br w:type="page"/>
      </w:r>
    </w:p>
    <w:sectPr w:rsidR="002F53B5" w:rsidSect="00D02BFA">
      <w:pgSz w:w="11906" w:h="16838"/>
      <w:pgMar w:top="1134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FC756B"/>
    <w:multiLevelType w:val="hybridMultilevel"/>
    <w:tmpl w:val="6CFECB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1830CB1"/>
    <w:multiLevelType w:val="hybridMultilevel"/>
    <w:tmpl w:val="CF989B5C"/>
    <w:lvl w:ilvl="0" w:tplc="E2CC35AE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00D8"/>
    <w:rsid w:val="00041558"/>
    <w:rsid w:val="00051E81"/>
    <w:rsid w:val="001A5784"/>
    <w:rsid w:val="001E6430"/>
    <w:rsid w:val="00256D83"/>
    <w:rsid w:val="002F53B5"/>
    <w:rsid w:val="00406E9A"/>
    <w:rsid w:val="00431F8D"/>
    <w:rsid w:val="0045432A"/>
    <w:rsid w:val="00481480"/>
    <w:rsid w:val="00596F00"/>
    <w:rsid w:val="005F00D8"/>
    <w:rsid w:val="00630BC2"/>
    <w:rsid w:val="006D2C06"/>
    <w:rsid w:val="006F0D74"/>
    <w:rsid w:val="00725E44"/>
    <w:rsid w:val="007422D8"/>
    <w:rsid w:val="00874A00"/>
    <w:rsid w:val="00AA7D8C"/>
    <w:rsid w:val="00AF1D2E"/>
    <w:rsid w:val="00B045EE"/>
    <w:rsid w:val="00B23BB9"/>
    <w:rsid w:val="00C41F84"/>
    <w:rsid w:val="00C9764F"/>
    <w:rsid w:val="00D02BFA"/>
    <w:rsid w:val="00E06322"/>
    <w:rsid w:val="00F52F84"/>
    <w:rsid w:val="00F730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lock Tex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00D8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5F00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5F00D8"/>
    <w:rPr>
      <w:b/>
      <w:bCs/>
    </w:rPr>
  </w:style>
  <w:style w:type="character" w:customStyle="1" w:styleId="FooterChar">
    <w:name w:val="Footer Char"/>
    <w:link w:val="Footer"/>
    <w:uiPriority w:val="99"/>
    <w:semiHidden/>
    <w:locked/>
    <w:rsid w:val="00874A00"/>
    <w:rPr>
      <w:sz w:val="28"/>
      <w:szCs w:val="28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874A00"/>
    <w:pPr>
      <w:tabs>
        <w:tab w:val="center" w:pos="4677"/>
        <w:tab w:val="right" w:pos="9355"/>
      </w:tabs>
      <w:spacing w:after="0" w:line="240" w:lineRule="auto"/>
    </w:pPr>
    <w:rPr>
      <w:sz w:val="28"/>
      <w:szCs w:val="28"/>
      <w:lang w:eastAsia="ru-RU"/>
    </w:rPr>
  </w:style>
  <w:style w:type="character" w:customStyle="1" w:styleId="FooterChar1">
    <w:name w:val="Footer Char1"/>
    <w:basedOn w:val="DefaultParagraphFont"/>
    <w:link w:val="Footer"/>
    <w:uiPriority w:val="99"/>
    <w:semiHidden/>
    <w:locked/>
    <w:rsid w:val="00256D83"/>
    <w:rPr>
      <w:lang w:eastAsia="en-US"/>
    </w:rPr>
  </w:style>
  <w:style w:type="character" w:customStyle="1" w:styleId="1">
    <w:name w:val="Нижний колонтитул Знак1"/>
    <w:basedOn w:val="DefaultParagraphFont"/>
    <w:uiPriority w:val="99"/>
    <w:semiHidden/>
    <w:rsid w:val="00874A00"/>
    <w:rPr>
      <w:rFonts w:ascii="Calibri" w:hAnsi="Calibri" w:cs="Calibri"/>
    </w:rPr>
  </w:style>
  <w:style w:type="paragraph" w:styleId="BlockText">
    <w:name w:val="Block Text"/>
    <w:basedOn w:val="Normal"/>
    <w:uiPriority w:val="99"/>
    <w:semiHidden/>
    <w:rsid w:val="00874A00"/>
    <w:pPr>
      <w:overflowPunct w:val="0"/>
      <w:autoSpaceDE w:val="0"/>
      <w:autoSpaceDN w:val="0"/>
      <w:adjustRightInd w:val="0"/>
      <w:spacing w:after="0" w:line="240" w:lineRule="auto"/>
      <w:ind w:left="1134" w:right="1132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NoSpacing">
    <w:name w:val="No Spacing"/>
    <w:uiPriority w:val="99"/>
    <w:qFormat/>
    <w:rsid w:val="00431F8D"/>
    <w:rPr>
      <w:rFonts w:cs="Calibr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F0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0D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84</TotalTime>
  <Pages>3</Pages>
  <Words>298</Words>
  <Characters>1705</Characters>
  <Application>Microsoft Office Outlook</Application>
  <DocSecurity>0</DocSecurity>
  <Lines>0</Lines>
  <Paragraphs>0</Paragraphs>
  <ScaleCrop>false</ScaleCrop>
  <Company>DreamLair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Павлово</cp:lastModifiedBy>
  <cp:revision>18</cp:revision>
  <cp:lastPrinted>2020-06-22T09:01:00Z</cp:lastPrinted>
  <dcterms:created xsi:type="dcterms:W3CDTF">2017-08-21T14:01:00Z</dcterms:created>
  <dcterms:modified xsi:type="dcterms:W3CDTF">2020-06-22T09:02:00Z</dcterms:modified>
</cp:coreProperties>
</file>