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4D7C" w:rsidRDefault="00784D7C" w:rsidP="009F61E7">
      <w:pPr>
        <w:ind w:left="-567"/>
        <w:jc w:val="center"/>
        <w:rPr>
          <w:b/>
          <w:bCs/>
          <w:sz w:val="28"/>
          <w:szCs w:val="28"/>
        </w:rPr>
      </w:pPr>
      <w:r w:rsidRPr="00967E71">
        <w:rPr>
          <w:b/>
          <w:bCs/>
          <w:sz w:val="28"/>
          <w:szCs w:val="28"/>
        </w:rPr>
        <w:t>СОВЕТ ДЕПУТАТОВ</w:t>
      </w:r>
    </w:p>
    <w:p w:rsidR="00784D7C" w:rsidRPr="00967E71" w:rsidRDefault="00784D7C" w:rsidP="009F61E7">
      <w:pPr>
        <w:ind w:left="-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ПАВЛОВСКОГО</w:t>
      </w:r>
      <w:r w:rsidRPr="00967E71">
        <w:rPr>
          <w:b/>
          <w:bCs/>
          <w:sz w:val="28"/>
          <w:szCs w:val="28"/>
        </w:rPr>
        <w:t xml:space="preserve"> СЕЛЬСОВЕТА</w:t>
      </w:r>
    </w:p>
    <w:p w:rsidR="00784D7C" w:rsidRPr="00967E71" w:rsidRDefault="00784D7C" w:rsidP="009F61E7">
      <w:pPr>
        <w:ind w:left="-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ВЕНГЕРОВСКОГО</w:t>
      </w:r>
      <w:r w:rsidRPr="00967E71">
        <w:rPr>
          <w:b/>
          <w:bCs/>
          <w:sz w:val="28"/>
          <w:szCs w:val="28"/>
        </w:rPr>
        <w:t xml:space="preserve">  РАЙОНА  НОВОСИБИРСКОЙ ОБЛАСТИ</w:t>
      </w:r>
    </w:p>
    <w:p w:rsidR="00784D7C" w:rsidRDefault="00784D7C" w:rsidP="00A67DFA">
      <w:pPr>
        <w:ind w:left="-567"/>
        <w:jc w:val="center"/>
        <w:rPr>
          <w:b/>
          <w:bCs/>
          <w:sz w:val="28"/>
          <w:szCs w:val="28"/>
        </w:rPr>
      </w:pPr>
      <w:r w:rsidRPr="00476EA0">
        <w:rPr>
          <w:b/>
          <w:bCs/>
          <w:sz w:val="28"/>
          <w:szCs w:val="28"/>
        </w:rPr>
        <w:t>(пятого созыва)</w:t>
      </w:r>
    </w:p>
    <w:p w:rsidR="00784D7C" w:rsidRPr="00967E71" w:rsidRDefault="00784D7C" w:rsidP="009F61E7">
      <w:pPr>
        <w:ind w:left="-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</w:t>
      </w:r>
      <w:r w:rsidRPr="00967E71">
        <w:rPr>
          <w:b/>
          <w:bCs/>
          <w:sz w:val="28"/>
          <w:szCs w:val="28"/>
        </w:rPr>
        <w:t>РЕШЕНИЕ</w:t>
      </w:r>
    </w:p>
    <w:p w:rsidR="00784D7C" w:rsidRDefault="00784D7C" w:rsidP="009F61E7">
      <w:pPr>
        <w:ind w:left="-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(сорок пятая  сессии)</w:t>
      </w:r>
    </w:p>
    <w:p w:rsidR="00784D7C" w:rsidRDefault="00784D7C" w:rsidP="009F61E7">
      <w:pPr>
        <w:ind w:left="-567"/>
        <w:jc w:val="center"/>
        <w:rPr>
          <w:sz w:val="28"/>
          <w:szCs w:val="28"/>
        </w:rPr>
      </w:pPr>
    </w:p>
    <w:p w:rsidR="00784D7C" w:rsidRDefault="00784D7C" w:rsidP="009F61E7">
      <w:pPr>
        <w:jc w:val="both"/>
        <w:rPr>
          <w:sz w:val="28"/>
          <w:szCs w:val="28"/>
        </w:rPr>
      </w:pPr>
      <w:r>
        <w:rPr>
          <w:sz w:val="28"/>
          <w:szCs w:val="28"/>
        </w:rPr>
        <w:t>19.03.2020</w:t>
      </w:r>
      <w:r w:rsidRPr="001D4E6B">
        <w:rPr>
          <w:sz w:val="28"/>
          <w:szCs w:val="28"/>
        </w:rPr>
        <w:t xml:space="preserve">                        </w:t>
      </w:r>
      <w:r>
        <w:rPr>
          <w:sz w:val="28"/>
          <w:szCs w:val="28"/>
        </w:rPr>
        <w:t xml:space="preserve">               </w:t>
      </w:r>
      <w:r w:rsidRPr="001D4E6B">
        <w:rPr>
          <w:sz w:val="28"/>
          <w:szCs w:val="28"/>
        </w:rPr>
        <w:t xml:space="preserve"> с. </w:t>
      </w:r>
      <w:r>
        <w:rPr>
          <w:sz w:val="28"/>
          <w:szCs w:val="28"/>
        </w:rPr>
        <w:t xml:space="preserve">Павлово                                               № 187  </w:t>
      </w:r>
    </w:p>
    <w:p w:rsidR="00784D7C" w:rsidRDefault="00784D7C" w:rsidP="009F61E7">
      <w:pPr>
        <w:jc w:val="both"/>
        <w:rPr>
          <w:sz w:val="28"/>
          <w:szCs w:val="28"/>
        </w:rPr>
      </w:pPr>
    </w:p>
    <w:p w:rsidR="00784D7C" w:rsidRPr="009F61E7" w:rsidRDefault="00784D7C" w:rsidP="009F61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 внесении изменений в решение Совета депутатов Павловского сельсовета Венгеровского района Новосибирской области от 25.12.2019 № 173 «</w:t>
      </w:r>
      <w:r w:rsidRPr="00E22F80">
        <w:rPr>
          <w:sz w:val="28"/>
          <w:szCs w:val="28"/>
        </w:rPr>
        <w:t xml:space="preserve">Об установлении на территории </w:t>
      </w:r>
      <w:r>
        <w:rPr>
          <w:sz w:val="28"/>
          <w:szCs w:val="28"/>
        </w:rPr>
        <w:t xml:space="preserve">Павловского </w:t>
      </w:r>
      <w:r w:rsidRPr="00E22F80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Венгеровского</w:t>
      </w:r>
      <w:r w:rsidRPr="00E22F80">
        <w:rPr>
          <w:sz w:val="28"/>
          <w:szCs w:val="28"/>
        </w:rPr>
        <w:t xml:space="preserve"> района Новосибирской области налога на имущество физических лиц</w:t>
      </w:r>
      <w:r>
        <w:rPr>
          <w:sz w:val="28"/>
          <w:szCs w:val="28"/>
        </w:rPr>
        <w:t>»</w:t>
      </w:r>
      <w:r w:rsidRPr="00E22F80">
        <w:rPr>
          <w:sz w:val="28"/>
          <w:szCs w:val="28"/>
        </w:rPr>
        <w:t xml:space="preserve"> </w:t>
      </w:r>
    </w:p>
    <w:p w:rsidR="00784D7C" w:rsidRDefault="00784D7C" w:rsidP="009F61E7">
      <w:pPr>
        <w:jc w:val="both"/>
      </w:pPr>
    </w:p>
    <w:p w:rsidR="00784D7C" w:rsidRDefault="00784D7C" w:rsidP="009F61E7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321A47">
        <w:rPr>
          <w:sz w:val="28"/>
          <w:szCs w:val="28"/>
        </w:rPr>
        <w:t>В соответствии с Федеральным</w:t>
      </w:r>
      <w:r>
        <w:rPr>
          <w:sz w:val="28"/>
          <w:szCs w:val="28"/>
        </w:rPr>
        <w:t>и закона</w:t>
      </w:r>
      <w:r w:rsidRPr="00321A47">
        <w:rPr>
          <w:sz w:val="28"/>
          <w:szCs w:val="28"/>
        </w:rPr>
        <w:t>м</w:t>
      </w:r>
      <w:r>
        <w:rPr>
          <w:sz w:val="28"/>
          <w:szCs w:val="28"/>
        </w:rPr>
        <w:t>и</w:t>
      </w:r>
      <w:r w:rsidRPr="00321A47">
        <w:rPr>
          <w:sz w:val="28"/>
          <w:szCs w:val="28"/>
        </w:rPr>
        <w:t xml:space="preserve"> от 06.03.2003 № 131-ФЗ «Об общих принципах организации местного самоупра</w:t>
      </w:r>
      <w:r>
        <w:rPr>
          <w:sz w:val="28"/>
          <w:szCs w:val="28"/>
        </w:rPr>
        <w:t xml:space="preserve">вления в Российской Федерации»,   </w:t>
      </w:r>
      <w:r w:rsidRPr="00701F22">
        <w:rPr>
          <w:sz w:val="28"/>
          <w:szCs w:val="28"/>
        </w:rPr>
        <w:t xml:space="preserve"> Налогов</w:t>
      </w:r>
      <w:r>
        <w:rPr>
          <w:sz w:val="28"/>
          <w:szCs w:val="28"/>
        </w:rPr>
        <w:t>ым</w:t>
      </w:r>
      <w:r w:rsidRPr="00701F22">
        <w:rPr>
          <w:sz w:val="28"/>
          <w:szCs w:val="28"/>
        </w:rPr>
        <w:t xml:space="preserve"> кодекс</w:t>
      </w:r>
      <w:r>
        <w:rPr>
          <w:sz w:val="28"/>
          <w:szCs w:val="28"/>
        </w:rPr>
        <w:t>ом</w:t>
      </w:r>
      <w:r w:rsidRPr="00701F22">
        <w:rPr>
          <w:sz w:val="28"/>
          <w:szCs w:val="28"/>
        </w:rPr>
        <w:t xml:space="preserve"> Российской Фе</w:t>
      </w:r>
      <w:r>
        <w:rPr>
          <w:sz w:val="28"/>
          <w:szCs w:val="28"/>
        </w:rPr>
        <w:t xml:space="preserve">дерации,  </w:t>
      </w:r>
      <w:r w:rsidRPr="00701F22">
        <w:rPr>
          <w:sz w:val="28"/>
          <w:szCs w:val="28"/>
        </w:rPr>
        <w:t xml:space="preserve"> </w:t>
      </w:r>
      <w:r>
        <w:rPr>
          <w:sz w:val="28"/>
          <w:szCs w:val="28"/>
        </w:rPr>
        <w:t>Совет депутатов Павловского</w:t>
      </w:r>
      <w:r w:rsidRPr="00321A47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Венгеровского</w:t>
      </w:r>
      <w:r w:rsidRPr="00321A47">
        <w:rPr>
          <w:sz w:val="28"/>
          <w:szCs w:val="28"/>
        </w:rPr>
        <w:t xml:space="preserve"> района Новосибирской области </w:t>
      </w:r>
    </w:p>
    <w:p w:rsidR="00784D7C" w:rsidRDefault="00784D7C" w:rsidP="009F61E7">
      <w:pPr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РЕШИЛ</w:t>
      </w:r>
      <w:r w:rsidRPr="00321A47">
        <w:rPr>
          <w:sz w:val="28"/>
          <w:szCs w:val="28"/>
        </w:rPr>
        <w:t>:</w:t>
      </w:r>
    </w:p>
    <w:p w:rsidR="00784D7C" w:rsidRPr="008F2F76" w:rsidRDefault="00784D7C" w:rsidP="009F61E7">
      <w:pPr>
        <w:pStyle w:val="ConsPlusTitle"/>
        <w:widowControl/>
        <w:jc w:val="both"/>
        <w:rPr>
          <w:b w:val="0"/>
          <w:bCs w:val="0"/>
          <w:sz w:val="28"/>
          <w:szCs w:val="28"/>
        </w:rPr>
      </w:pPr>
      <w:r w:rsidRPr="008F2F76">
        <w:rPr>
          <w:b w:val="0"/>
          <w:bCs w:val="0"/>
          <w:sz w:val="28"/>
          <w:szCs w:val="28"/>
        </w:rPr>
        <w:t>Руководствуясь Федеральным законом от 6 октября 2003 года № 131-ФЗ «Об общих принципах организации местного самоуправления в Российской Федерации», методическими рекомендациями по разработке норм  и правил по благоустройству территорий муниципальных образований, утвержденных Приказом Министерства регионального развития Российской Федерации от 27 декабря 2011 года № 613, в соответствии Законом Новосибирской области от 04.03.2019 № 347-ОЗ «О порядке определения органами муниципальных образований Новосибирской области границ прилегающих территорий в целях их благоустройства», Уставом  Павловского  сельсовета Венгеровского района Новосибирской области,</w:t>
      </w:r>
      <w:r w:rsidRPr="008F2F76">
        <w:rPr>
          <w:b w:val="0"/>
          <w:bCs w:val="0"/>
          <w:spacing w:val="-1"/>
          <w:sz w:val="28"/>
          <w:szCs w:val="28"/>
        </w:rPr>
        <w:t xml:space="preserve"> Совет депутатов </w:t>
      </w:r>
      <w:r w:rsidRPr="008F2F76">
        <w:rPr>
          <w:b w:val="0"/>
          <w:bCs w:val="0"/>
          <w:sz w:val="28"/>
          <w:szCs w:val="28"/>
        </w:rPr>
        <w:t xml:space="preserve"> Павловского  сельсовета Венгеровского района Новосибирской области</w:t>
      </w:r>
    </w:p>
    <w:p w:rsidR="00784D7C" w:rsidRPr="009F61E7" w:rsidRDefault="00784D7C" w:rsidP="009F61E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8F2F76">
        <w:rPr>
          <w:rFonts w:ascii="Times New Roman" w:hAnsi="Times New Roman" w:cs="Times New Roman"/>
          <w:sz w:val="28"/>
          <w:szCs w:val="28"/>
        </w:rPr>
        <w:t>Р Е Ш И Л:</w:t>
      </w:r>
    </w:p>
    <w:p w:rsidR="00784D7C" w:rsidRDefault="00784D7C" w:rsidP="009F61E7">
      <w:pPr>
        <w:pStyle w:val="ConsPlusNormal"/>
        <w:widowControl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450D2">
        <w:rPr>
          <w:rFonts w:ascii="Times New Roman" w:hAnsi="Times New Roman" w:cs="Times New Roman"/>
          <w:sz w:val="28"/>
          <w:szCs w:val="28"/>
        </w:rPr>
        <w:t>Внести в установлении на территории Павловского  сельсовета Венгеровского района Новосибирской области налога на имущество физических лиц следующие изменения:</w:t>
      </w:r>
    </w:p>
    <w:p w:rsidR="00784D7C" w:rsidRDefault="00784D7C" w:rsidP="009F61E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1.1.«Пункт 3.5 пункта 3 решения изложить в следующей редакции:</w:t>
      </w:r>
    </w:p>
    <w:p w:rsidR="00784D7C" w:rsidRDefault="00784D7C" w:rsidP="009F61E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1.1.1. «налоговая ставка установлена в отношении хозяйственных строений или сооружений, площадь каждого из которых не превышает 50 квадратных метров и которые расположены на земельных участках для ведения личного подсобного хозяйства, огородничества, садоводства или индивидуальное жилищное строительство».</w:t>
      </w:r>
    </w:p>
    <w:p w:rsidR="00784D7C" w:rsidRDefault="00784D7C" w:rsidP="009F61E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84D7C" w:rsidRDefault="00784D7C" w:rsidP="009F61E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784D7C" w:rsidRDefault="00784D7C" w:rsidP="009F61E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Павловского сельсовета Венгеровского района</w:t>
      </w:r>
    </w:p>
    <w:p w:rsidR="00784D7C" w:rsidRDefault="00784D7C" w:rsidP="009F61E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        П.Д.Макаренко</w:t>
      </w:r>
    </w:p>
    <w:p w:rsidR="00784D7C" w:rsidRPr="007450D2" w:rsidRDefault="00784D7C" w:rsidP="009F61E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84D7C" w:rsidRDefault="00784D7C" w:rsidP="009F61E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Глава Павловского сельсовета Венгеровского района</w:t>
      </w:r>
    </w:p>
    <w:p w:rsidR="00784D7C" w:rsidRDefault="00784D7C" w:rsidP="009F61E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             Е.Б.Чернякина                                </w:t>
      </w:r>
    </w:p>
    <w:p w:rsidR="00784D7C" w:rsidRDefault="00784D7C" w:rsidP="00476EA0">
      <w:pPr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</w:p>
    <w:p w:rsidR="00784D7C" w:rsidRPr="008F2F76" w:rsidRDefault="00784D7C" w:rsidP="009F61E7">
      <w:pPr>
        <w:pStyle w:val="ConsPlusNormal"/>
        <w:widowControl/>
        <w:ind w:firstLine="0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8F2F76">
        <w:rPr>
          <w:rFonts w:ascii="Times New Roman" w:hAnsi="Times New Roman" w:cs="Times New Roman"/>
          <w:sz w:val="24"/>
          <w:szCs w:val="24"/>
        </w:rPr>
        <w:t xml:space="preserve">  </w:t>
      </w:r>
      <w:r w:rsidRPr="008F2F7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F2F76">
        <w:rPr>
          <w:rFonts w:ascii="Times New Roman" w:hAnsi="Times New Roman" w:cs="Times New Roman"/>
          <w:b/>
          <w:bCs/>
          <w:sz w:val="28"/>
          <w:szCs w:val="28"/>
        </w:rPr>
        <w:t>УТВЕРЖДЕНЫ</w:t>
      </w:r>
    </w:p>
    <w:p w:rsidR="00784D7C" w:rsidRPr="008F2F76" w:rsidRDefault="00784D7C" w:rsidP="009F61E7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8F2F7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решением Совета </w:t>
      </w:r>
    </w:p>
    <w:p w:rsidR="00784D7C" w:rsidRPr="008F2F76" w:rsidRDefault="00784D7C" w:rsidP="009F61E7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8F2F76">
        <w:rPr>
          <w:rFonts w:ascii="Times New Roman" w:hAnsi="Times New Roman" w:cs="Times New Roman"/>
          <w:sz w:val="28"/>
          <w:szCs w:val="28"/>
        </w:rPr>
        <w:t>депутатов</w:t>
      </w:r>
    </w:p>
    <w:p w:rsidR="00784D7C" w:rsidRPr="008F2F76" w:rsidRDefault="00784D7C" w:rsidP="009F61E7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8F2F7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Павловского сельсовета</w:t>
      </w:r>
    </w:p>
    <w:p w:rsidR="00784D7C" w:rsidRPr="008F2F76" w:rsidRDefault="00784D7C" w:rsidP="009F61E7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8F2F7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Венгеровского района </w:t>
      </w:r>
    </w:p>
    <w:p w:rsidR="00784D7C" w:rsidRPr="008F2F76" w:rsidRDefault="00784D7C" w:rsidP="009F61E7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8F2F7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Новосибирской области</w:t>
      </w:r>
    </w:p>
    <w:p w:rsidR="00784D7C" w:rsidRPr="008F2F76" w:rsidRDefault="00784D7C" w:rsidP="009F61E7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8F2F7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от </w:t>
      </w:r>
      <w:r>
        <w:rPr>
          <w:rFonts w:ascii="Times New Roman" w:hAnsi="Times New Roman" w:cs="Times New Roman"/>
          <w:sz w:val="28"/>
          <w:szCs w:val="28"/>
        </w:rPr>
        <w:t>25.12.2019</w:t>
      </w:r>
      <w:r w:rsidRPr="008F2F76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176</w:t>
      </w:r>
    </w:p>
    <w:p w:rsidR="00784D7C" w:rsidRDefault="00784D7C" w:rsidP="00476EA0">
      <w:pPr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</w:p>
    <w:p w:rsidR="00784D7C" w:rsidRDefault="00784D7C" w:rsidP="00476EA0">
      <w:pPr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</w:p>
    <w:p w:rsidR="00784D7C" w:rsidRPr="009F61E7" w:rsidRDefault="00784D7C" w:rsidP="00476EA0">
      <w:pPr>
        <w:autoSpaceDE w:val="0"/>
        <w:autoSpaceDN w:val="0"/>
        <w:adjustRightInd w:val="0"/>
        <w:ind w:firstLine="720"/>
        <w:jc w:val="center"/>
        <w:rPr>
          <w:b/>
          <w:bCs/>
          <w:sz w:val="28"/>
          <w:szCs w:val="28"/>
        </w:rPr>
      </w:pPr>
      <w:r w:rsidRPr="009F61E7">
        <w:rPr>
          <w:b/>
          <w:bCs/>
          <w:sz w:val="28"/>
          <w:szCs w:val="28"/>
        </w:rPr>
        <w:t>Установлении на территории Павловского  сельсовета Венгеровского района Новосибирской области налога на имущество физических лиц</w:t>
      </w:r>
    </w:p>
    <w:p w:rsidR="00784D7C" w:rsidRPr="00321A47" w:rsidRDefault="00784D7C" w:rsidP="00476EA0">
      <w:pPr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</w:p>
    <w:p w:rsidR="00784D7C" w:rsidRPr="000C6F2E" w:rsidRDefault="00784D7C" w:rsidP="00026FE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C6F2E">
        <w:rPr>
          <w:sz w:val="28"/>
          <w:szCs w:val="28"/>
        </w:rPr>
        <w:t xml:space="preserve">1. Установить и ввести в действие </w:t>
      </w:r>
      <w:r>
        <w:rPr>
          <w:sz w:val="28"/>
          <w:szCs w:val="28"/>
        </w:rPr>
        <w:t xml:space="preserve"> </w:t>
      </w:r>
      <w:r w:rsidRPr="000C6F2E">
        <w:rPr>
          <w:sz w:val="28"/>
          <w:szCs w:val="28"/>
        </w:rPr>
        <w:t xml:space="preserve"> на территории</w:t>
      </w:r>
      <w:r>
        <w:rPr>
          <w:sz w:val="28"/>
          <w:szCs w:val="28"/>
        </w:rPr>
        <w:t xml:space="preserve"> Павловского  </w:t>
      </w:r>
      <w:r w:rsidRPr="000C6F2E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>Венгеровского</w:t>
      </w:r>
      <w:r w:rsidRPr="000C6F2E">
        <w:rPr>
          <w:sz w:val="28"/>
          <w:szCs w:val="28"/>
        </w:rPr>
        <w:t xml:space="preserve"> района Новосибирской области  налог на имущество физических лиц (далее – налог).</w:t>
      </w:r>
    </w:p>
    <w:p w:rsidR="00784D7C" w:rsidRDefault="00784D7C" w:rsidP="00026FE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C6F2E">
        <w:rPr>
          <w:sz w:val="28"/>
          <w:szCs w:val="28"/>
        </w:rPr>
        <w:t>2. Установить, что налоговая база по налогу в отношении объектов налогообложения определяется как их кадастровая стоимость.</w:t>
      </w:r>
    </w:p>
    <w:p w:rsidR="00784D7C" w:rsidRPr="0043587E" w:rsidRDefault="00784D7C" w:rsidP="00026FE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43587E">
        <w:rPr>
          <w:sz w:val="28"/>
          <w:szCs w:val="28"/>
        </w:rPr>
        <w:t>3. Установить следующие налоговые ставки по налогу</w:t>
      </w:r>
      <w:r>
        <w:rPr>
          <w:sz w:val="28"/>
          <w:szCs w:val="28"/>
        </w:rPr>
        <w:t xml:space="preserve"> на имущество физических лиц</w:t>
      </w:r>
      <w:r w:rsidRPr="0043587E">
        <w:rPr>
          <w:sz w:val="28"/>
          <w:szCs w:val="28"/>
        </w:rPr>
        <w:t>:</w:t>
      </w:r>
    </w:p>
    <w:p w:rsidR="00784D7C" w:rsidRPr="0043587E" w:rsidRDefault="00784D7C" w:rsidP="00026FE1">
      <w:pPr>
        <w:ind w:firstLine="567"/>
        <w:jc w:val="both"/>
        <w:rPr>
          <w:sz w:val="28"/>
          <w:szCs w:val="28"/>
        </w:rPr>
      </w:pPr>
      <w:r w:rsidRPr="0043587E">
        <w:rPr>
          <w:sz w:val="28"/>
          <w:szCs w:val="28"/>
        </w:rPr>
        <w:t>3.1.</w:t>
      </w:r>
      <w:r>
        <w:rPr>
          <w:sz w:val="28"/>
          <w:szCs w:val="28"/>
        </w:rPr>
        <w:t xml:space="preserve"> 0,1</w:t>
      </w:r>
      <w:r w:rsidRPr="0043587E">
        <w:rPr>
          <w:sz w:val="28"/>
          <w:szCs w:val="28"/>
        </w:rPr>
        <w:t xml:space="preserve"> процента в отношении </w:t>
      </w:r>
      <w:r w:rsidRPr="00D24900">
        <w:rPr>
          <w:sz w:val="28"/>
          <w:szCs w:val="28"/>
        </w:rPr>
        <w:t xml:space="preserve">жилых домов, частей жилых домов, </w:t>
      </w:r>
      <w:r>
        <w:rPr>
          <w:sz w:val="28"/>
          <w:szCs w:val="28"/>
        </w:rPr>
        <w:t>квартир, частей квартир, комнат;</w:t>
      </w:r>
    </w:p>
    <w:p w:rsidR="00784D7C" w:rsidRPr="0043587E" w:rsidRDefault="00784D7C" w:rsidP="00026FE1">
      <w:pPr>
        <w:ind w:firstLine="567"/>
        <w:jc w:val="both"/>
        <w:rPr>
          <w:sz w:val="28"/>
          <w:szCs w:val="28"/>
        </w:rPr>
      </w:pPr>
      <w:r w:rsidRPr="0043587E">
        <w:rPr>
          <w:sz w:val="28"/>
          <w:szCs w:val="28"/>
        </w:rPr>
        <w:t>3.2.</w:t>
      </w:r>
      <w:r>
        <w:rPr>
          <w:sz w:val="28"/>
          <w:szCs w:val="28"/>
        </w:rPr>
        <w:t xml:space="preserve"> 0,1</w:t>
      </w:r>
      <w:r>
        <w:rPr>
          <w:i/>
          <w:iCs/>
          <w:sz w:val="28"/>
          <w:szCs w:val="28"/>
        </w:rPr>
        <w:t xml:space="preserve"> </w:t>
      </w:r>
      <w:r w:rsidRPr="0043587E">
        <w:rPr>
          <w:sz w:val="28"/>
          <w:szCs w:val="28"/>
        </w:rPr>
        <w:t>процента в отношении объектов незавершенного строительства в случае, если проектируемым назначением та</w:t>
      </w:r>
      <w:r>
        <w:rPr>
          <w:sz w:val="28"/>
          <w:szCs w:val="28"/>
        </w:rPr>
        <w:t>ких объектов является жилой дом;</w:t>
      </w:r>
    </w:p>
    <w:p w:rsidR="00784D7C" w:rsidRPr="0043587E" w:rsidRDefault="00784D7C" w:rsidP="00026FE1">
      <w:pPr>
        <w:ind w:firstLine="567"/>
        <w:jc w:val="both"/>
        <w:rPr>
          <w:sz w:val="28"/>
          <w:szCs w:val="28"/>
        </w:rPr>
      </w:pPr>
      <w:r w:rsidRPr="0043587E">
        <w:rPr>
          <w:sz w:val="28"/>
          <w:szCs w:val="28"/>
        </w:rPr>
        <w:t>3.3.</w:t>
      </w:r>
      <w:r>
        <w:rPr>
          <w:sz w:val="28"/>
          <w:szCs w:val="28"/>
        </w:rPr>
        <w:t xml:space="preserve"> 0,1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процента в отношении </w:t>
      </w:r>
      <w:r w:rsidRPr="00D24900">
        <w:rPr>
          <w:sz w:val="28"/>
          <w:szCs w:val="28"/>
        </w:rPr>
        <w:t>единых недвижимых комплексов, в состав которых входит хотя бы один жилой дом;</w:t>
      </w:r>
    </w:p>
    <w:p w:rsidR="00784D7C" w:rsidRDefault="00784D7C" w:rsidP="00026FE1">
      <w:pPr>
        <w:ind w:firstLine="567"/>
        <w:jc w:val="both"/>
        <w:rPr>
          <w:sz w:val="28"/>
          <w:szCs w:val="28"/>
        </w:rPr>
      </w:pPr>
      <w:r w:rsidRPr="0043587E">
        <w:rPr>
          <w:sz w:val="28"/>
          <w:szCs w:val="28"/>
        </w:rPr>
        <w:t>3.4.</w:t>
      </w:r>
      <w:r>
        <w:rPr>
          <w:sz w:val="28"/>
          <w:szCs w:val="28"/>
        </w:rPr>
        <w:t xml:space="preserve"> 0,1 </w:t>
      </w:r>
      <w:r w:rsidRPr="0043587E">
        <w:rPr>
          <w:sz w:val="28"/>
          <w:szCs w:val="28"/>
        </w:rPr>
        <w:t xml:space="preserve">процента в отношении </w:t>
      </w:r>
      <w:r w:rsidRPr="00D24900">
        <w:rPr>
          <w:sz w:val="28"/>
          <w:szCs w:val="28"/>
        </w:rPr>
        <w:t>гаражей и машино-мест, в том числе расположенных в объектах налогооб</w:t>
      </w:r>
      <w:r>
        <w:rPr>
          <w:sz w:val="28"/>
          <w:szCs w:val="28"/>
        </w:rPr>
        <w:t>ложения, указанных в подпункте 3.6</w:t>
      </w:r>
      <w:r w:rsidRPr="00D24900">
        <w:rPr>
          <w:sz w:val="28"/>
          <w:szCs w:val="28"/>
        </w:rPr>
        <w:t xml:space="preserve"> настоящего пункта;</w:t>
      </w:r>
    </w:p>
    <w:p w:rsidR="00784D7C" w:rsidRPr="0043587E" w:rsidRDefault="00784D7C" w:rsidP="00026FE1">
      <w:pPr>
        <w:ind w:firstLine="567"/>
        <w:jc w:val="both"/>
        <w:rPr>
          <w:sz w:val="28"/>
          <w:szCs w:val="28"/>
        </w:rPr>
      </w:pPr>
      <w:r w:rsidRPr="0043587E">
        <w:rPr>
          <w:sz w:val="28"/>
          <w:szCs w:val="28"/>
        </w:rPr>
        <w:t>3.5</w:t>
      </w:r>
      <w:r w:rsidRPr="00DC213A">
        <w:rPr>
          <w:color w:val="993300"/>
          <w:sz w:val="28"/>
          <w:szCs w:val="28"/>
        </w:rPr>
        <w:t xml:space="preserve">. </w:t>
      </w:r>
      <w:r w:rsidRPr="00925EAE">
        <w:rPr>
          <w:sz w:val="28"/>
          <w:szCs w:val="28"/>
        </w:rPr>
        <w:t>0,1</w:t>
      </w:r>
      <w:r w:rsidRPr="00925EAE">
        <w:rPr>
          <w:i/>
          <w:iCs/>
          <w:sz w:val="28"/>
          <w:szCs w:val="28"/>
        </w:rPr>
        <w:t xml:space="preserve"> </w:t>
      </w:r>
      <w:r w:rsidRPr="00925EAE">
        <w:rPr>
          <w:sz w:val="28"/>
          <w:szCs w:val="28"/>
        </w:rPr>
        <w:t>процента в отношении хозяйственных строений или сооружений, площадь каждого из которых не превышает 50 квадратных метров и которые расположены на земельных участках, предоставленных для ведения личного подсобного, дачного хозяйства, огородничества, садоводства или индивидуального жилищного строительства.</w:t>
      </w:r>
    </w:p>
    <w:p w:rsidR="00784D7C" w:rsidRDefault="00784D7C" w:rsidP="00026FE1">
      <w:pPr>
        <w:ind w:firstLine="567"/>
        <w:jc w:val="both"/>
        <w:rPr>
          <w:sz w:val="28"/>
          <w:szCs w:val="28"/>
        </w:rPr>
      </w:pPr>
      <w:r w:rsidRPr="0043587E">
        <w:rPr>
          <w:sz w:val="28"/>
          <w:szCs w:val="28"/>
        </w:rPr>
        <w:t>3.6.</w:t>
      </w:r>
      <w:r>
        <w:rPr>
          <w:sz w:val="28"/>
          <w:szCs w:val="28"/>
        </w:rPr>
        <w:t xml:space="preserve"> 2</w:t>
      </w:r>
      <w:r>
        <w:rPr>
          <w:i/>
          <w:iCs/>
          <w:sz w:val="28"/>
          <w:szCs w:val="28"/>
        </w:rPr>
        <w:t xml:space="preserve"> </w:t>
      </w:r>
      <w:r w:rsidRPr="0043587E">
        <w:rPr>
          <w:sz w:val="28"/>
          <w:szCs w:val="28"/>
        </w:rPr>
        <w:t xml:space="preserve">процента в отношении </w:t>
      </w:r>
      <w:r>
        <w:rPr>
          <w:sz w:val="28"/>
          <w:szCs w:val="28"/>
        </w:rPr>
        <w:t>о</w:t>
      </w:r>
      <w:r w:rsidRPr="00D24900">
        <w:rPr>
          <w:sz w:val="28"/>
          <w:szCs w:val="28"/>
        </w:rPr>
        <w:t xml:space="preserve">бъектов налогообложения, включенных в перечень, определяемый в соответствии с пунктом 7 статьи 378.2 </w:t>
      </w:r>
      <w:r>
        <w:rPr>
          <w:sz w:val="28"/>
          <w:szCs w:val="28"/>
        </w:rPr>
        <w:t>Налогового кодекса Российской Федерации</w:t>
      </w:r>
      <w:r w:rsidRPr="00D24900">
        <w:rPr>
          <w:sz w:val="28"/>
          <w:szCs w:val="28"/>
        </w:rPr>
        <w:t xml:space="preserve">, в отношении объектов налогообложения, предусмотренных абзацем вторым пункта 10 статьи 378.2 </w:t>
      </w:r>
      <w:r>
        <w:rPr>
          <w:sz w:val="28"/>
          <w:szCs w:val="28"/>
        </w:rPr>
        <w:t>Налогового к</w:t>
      </w:r>
      <w:r w:rsidRPr="00D24900">
        <w:rPr>
          <w:sz w:val="28"/>
          <w:szCs w:val="28"/>
        </w:rPr>
        <w:t>одекса</w:t>
      </w:r>
      <w:r>
        <w:rPr>
          <w:sz w:val="28"/>
          <w:szCs w:val="28"/>
        </w:rPr>
        <w:t xml:space="preserve"> Российской Федерации</w:t>
      </w:r>
      <w:r w:rsidRPr="00D24900">
        <w:rPr>
          <w:sz w:val="28"/>
          <w:szCs w:val="28"/>
        </w:rPr>
        <w:t>, а также в отношении объектов налогообложения, кадастровая стоимость каждого из которых превышает 300 миллионов рублей;</w:t>
      </w:r>
    </w:p>
    <w:p w:rsidR="00784D7C" w:rsidRDefault="00784D7C" w:rsidP="00026FE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3.7</w:t>
      </w:r>
      <w:r w:rsidRPr="0043587E">
        <w:rPr>
          <w:sz w:val="28"/>
          <w:szCs w:val="28"/>
        </w:rPr>
        <w:t>.</w:t>
      </w:r>
      <w:r>
        <w:rPr>
          <w:sz w:val="28"/>
          <w:szCs w:val="28"/>
        </w:rPr>
        <w:t xml:space="preserve"> 0,5</w:t>
      </w:r>
      <w:r>
        <w:rPr>
          <w:i/>
          <w:iCs/>
          <w:sz w:val="28"/>
          <w:szCs w:val="28"/>
        </w:rPr>
        <w:t xml:space="preserve"> </w:t>
      </w:r>
      <w:r w:rsidRPr="0043587E">
        <w:rPr>
          <w:sz w:val="28"/>
          <w:szCs w:val="28"/>
        </w:rPr>
        <w:t>процента в отношении п</w:t>
      </w:r>
      <w:r>
        <w:rPr>
          <w:sz w:val="28"/>
          <w:szCs w:val="28"/>
        </w:rPr>
        <w:t>рочих объектов налогообложения.</w:t>
      </w:r>
    </w:p>
    <w:p w:rsidR="00784D7C" w:rsidRDefault="00784D7C" w:rsidP="00026FE1">
      <w:pPr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0C6F2E">
        <w:rPr>
          <w:color w:val="000000"/>
          <w:sz w:val="28"/>
          <w:szCs w:val="28"/>
        </w:rPr>
        <w:t>Со дня вступления в силу решения признать утратившим силу:</w:t>
      </w: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</w:t>
      </w:r>
    </w:p>
    <w:p w:rsidR="00784D7C" w:rsidRPr="00026FE1" w:rsidRDefault="00784D7C" w:rsidP="00026FE1">
      <w:pPr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4.1. </w:t>
      </w:r>
      <w:r w:rsidRPr="000C6F2E">
        <w:rPr>
          <w:color w:val="000000"/>
          <w:sz w:val="28"/>
          <w:szCs w:val="28"/>
        </w:rPr>
        <w:t>Решение Совета депутатов</w:t>
      </w:r>
      <w:r>
        <w:rPr>
          <w:color w:val="000000"/>
          <w:sz w:val="28"/>
          <w:szCs w:val="28"/>
        </w:rPr>
        <w:t xml:space="preserve"> Павловского </w:t>
      </w:r>
      <w:r w:rsidRPr="000C6F2E">
        <w:rPr>
          <w:color w:val="000000"/>
          <w:sz w:val="28"/>
          <w:szCs w:val="28"/>
        </w:rPr>
        <w:t xml:space="preserve">сельсовета </w:t>
      </w:r>
      <w:r>
        <w:rPr>
          <w:color w:val="000000"/>
          <w:sz w:val="28"/>
          <w:szCs w:val="28"/>
        </w:rPr>
        <w:t>Венгеровского</w:t>
      </w:r>
      <w:r w:rsidRPr="000C6F2E">
        <w:rPr>
          <w:color w:val="000000"/>
          <w:sz w:val="28"/>
          <w:szCs w:val="28"/>
        </w:rPr>
        <w:t xml:space="preserve"> района</w:t>
      </w:r>
      <w:r>
        <w:rPr>
          <w:color w:val="000000"/>
          <w:sz w:val="28"/>
          <w:szCs w:val="28"/>
        </w:rPr>
        <w:t xml:space="preserve"> </w:t>
      </w:r>
      <w:r w:rsidRPr="000C6F2E">
        <w:rPr>
          <w:color w:val="000000"/>
          <w:sz w:val="28"/>
          <w:szCs w:val="28"/>
        </w:rPr>
        <w:t>Новосибирской области</w:t>
      </w:r>
      <w:r>
        <w:rPr>
          <w:color w:val="000000"/>
          <w:sz w:val="28"/>
          <w:szCs w:val="28"/>
        </w:rPr>
        <w:t xml:space="preserve">  </w:t>
      </w:r>
      <w:r w:rsidRPr="000C6F2E">
        <w:rPr>
          <w:color w:val="000000"/>
          <w:sz w:val="28"/>
          <w:szCs w:val="28"/>
        </w:rPr>
        <w:t xml:space="preserve"> от </w:t>
      </w:r>
      <w:r>
        <w:rPr>
          <w:color w:val="000000"/>
          <w:sz w:val="28"/>
          <w:szCs w:val="28"/>
        </w:rPr>
        <w:t>23.10.2014 №11</w:t>
      </w:r>
      <w:r w:rsidRPr="002A0C12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E22F80">
        <w:rPr>
          <w:sz w:val="28"/>
          <w:szCs w:val="28"/>
        </w:rPr>
        <w:t xml:space="preserve">Об установлении на территории </w:t>
      </w:r>
      <w:r>
        <w:rPr>
          <w:sz w:val="28"/>
          <w:szCs w:val="28"/>
        </w:rPr>
        <w:t xml:space="preserve">Павловского </w:t>
      </w:r>
      <w:r w:rsidRPr="00E22F80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Венгеровского</w:t>
      </w:r>
      <w:r w:rsidRPr="00E22F80">
        <w:rPr>
          <w:sz w:val="28"/>
          <w:szCs w:val="28"/>
        </w:rPr>
        <w:t xml:space="preserve"> района Новосибирской области налога на имущество физических лиц</w:t>
      </w:r>
      <w:r>
        <w:rPr>
          <w:sz w:val="28"/>
          <w:szCs w:val="28"/>
        </w:rPr>
        <w:t>»;</w:t>
      </w:r>
    </w:p>
    <w:p w:rsidR="00784D7C" w:rsidRDefault="00784D7C" w:rsidP="00026FE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 Решение Совета депутатов </w:t>
      </w:r>
      <w:r>
        <w:rPr>
          <w:color w:val="000000"/>
          <w:sz w:val="28"/>
          <w:szCs w:val="28"/>
        </w:rPr>
        <w:t>Павловского</w:t>
      </w:r>
      <w:r>
        <w:rPr>
          <w:sz w:val="28"/>
          <w:szCs w:val="28"/>
        </w:rPr>
        <w:t xml:space="preserve">  сельсовета Венгеровского района Новосибирской области   от 10.07.2018 № 120 «О внесении изменений в решение Совета депутатов </w:t>
      </w:r>
      <w:r>
        <w:rPr>
          <w:color w:val="000000"/>
          <w:sz w:val="28"/>
          <w:szCs w:val="28"/>
        </w:rPr>
        <w:t>Павловского</w:t>
      </w:r>
      <w:r>
        <w:rPr>
          <w:sz w:val="28"/>
          <w:szCs w:val="28"/>
        </w:rPr>
        <w:t xml:space="preserve">  сельсовета от 23.10.2014 № 11 «Об установлении на территории </w:t>
      </w:r>
      <w:r>
        <w:rPr>
          <w:color w:val="000000"/>
          <w:sz w:val="28"/>
          <w:szCs w:val="28"/>
        </w:rPr>
        <w:t>Павловского</w:t>
      </w:r>
      <w:r>
        <w:rPr>
          <w:sz w:val="28"/>
          <w:szCs w:val="28"/>
        </w:rPr>
        <w:t xml:space="preserve">  сельсовета Венгеровского района Новосибирской области налога на имущество физических лиц».</w:t>
      </w:r>
    </w:p>
    <w:p w:rsidR="00784D7C" w:rsidRDefault="00784D7C" w:rsidP="00026FE1">
      <w:pPr>
        <w:pStyle w:val="a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015F89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 в </w:t>
      </w:r>
      <w:r>
        <w:rPr>
          <w:rFonts w:ascii="Times New Roman" w:hAnsi="Times New Roman" w:cs="Times New Roman"/>
          <w:sz w:val="28"/>
          <w:szCs w:val="28"/>
        </w:rPr>
        <w:t>газете «Вестник Павловского сельсовета Венгеровского района Новосибирской области»</w:t>
      </w:r>
      <w:r w:rsidRPr="00015F89"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Павловского  сельсовета Венгеровского района Новосибирской области. </w:t>
      </w:r>
    </w:p>
    <w:p w:rsidR="00784D7C" w:rsidRDefault="00784D7C" w:rsidP="00026FE1">
      <w:pPr>
        <w:pStyle w:val="a0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решение вступает в силу по истечении одного месяца с момента официального опубликования, но не ранее  01 января  2020 года.</w:t>
      </w:r>
    </w:p>
    <w:p w:rsidR="00784D7C" w:rsidRDefault="00784D7C" w:rsidP="002A0C12">
      <w:pPr>
        <w:jc w:val="both"/>
        <w:rPr>
          <w:sz w:val="28"/>
          <w:szCs w:val="28"/>
        </w:rPr>
      </w:pPr>
    </w:p>
    <w:p w:rsidR="00784D7C" w:rsidRDefault="00784D7C" w:rsidP="003829B4">
      <w:pPr>
        <w:shd w:val="clear" w:color="auto" w:fill="FFFFFF"/>
        <w:tabs>
          <w:tab w:val="left" w:pos="709"/>
          <w:tab w:val="left" w:pos="869"/>
          <w:tab w:val="left" w:leader="underscore" w:pos="6566"/>
        </w:tabs>
        <w:spacing w:before="5"/>
        <w:jc w:val="both"/>
        <w:rPr>
          <w:sz w:val="28"/>
          <w:szCs w:val="28"/>
        </w:rPr>
      </w:pPr>
    </w:p>
    <w:p w:rsidR="00784D7C" w:rsidRDefault="00784D7C" w:rsidP="00026FE1">
      <w:pPr>
        <w:pStyle w:val="a0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784D7C" w:rsidRDefault="00784D7C" w:rsidP="00026FE1">
      <w:pPr>
        <w:pStyle w:val="a0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Павловского  сельсовета Венгеровского района</w:t>
      </w:r>
    </w:p>
    <w:p w:rsidR="00784D7C" w:rsidRDefault="00784D7C" w:rsidP="00026FE1">
      <w:pPr>
        <w:pStyle w:val="a0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   П.Д.Макаренко</w:t>
      </w:r>
    </w:p>
    <w:p w:rsidR="00784D7C" w:rsidRDefault="00784D7C" w:rsidP="00026FE1">
      <w:pPr>
        <w:pStyle w:val="a0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784D7C" w:rsidRDefault="00784D7C" w:rsidP="00026FE1">
      <w:pPr>
        <w:pStyle w:val="a0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Павловского  сельсовета </w:t>
      </w:r>
    </w:p>
    <w:p w:rsidR="00784D7C" w:rsidRPr="00015F89" w:rsidRDefault="00784D7C" w:rsidP="00026FE1">
      <w:pPr>
        <w:pStyle w:val="a0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Венгеровского района Новосибирской области                             Е.Б.Чернякина</w:t>
      </w:r>
    </w:p>
    <w:p w:rsidR="00784D7C" w:rsidRDefault="00784D7C" w:rsidP="00026FE1">
      <w:pPr>
        <w:shd w:val="clear" w:color="auto" w:fill="FFFFFF"/>
        <w:tabs>
          <w:tab w:val="left" w:pos="1560"/>
        </w:tabs>
        <w:spacing w:after="225" w:line="336" w:lineRule="atLeast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  </w:t>
      </w:r>
    </w:p>
    <w:p w:rsidR="00784D7C" w:rsidRDefault="00784D7C" w:rsidP="003829B4">
      <w:pPr>
        <w:autoSpaceDE w:val="0"/>
        <w:autoSpaceDN w:val="0"/>
        <w:adjustRightInd w:val="0"/>
        <w:ind w:firstLine="720"/>
        <w:rPr>
          <w:sz w:val="28"/>
          <w:szCs w:val="28"/>
        </w:rPr>
      </w:pPr>
    </w:p>
    <w:p w:rsidR="00784D7C" w:rsidRDefault="00784D7C" w:rsidP="003829B4">
      <w:pPr>
        <w:autoSpaceDE w:val="0"/>
        <w:autoSpaceDN w:val="0"/>
        <w:adjustRightInd w:val="0"/>
        <w:ind w:firstLine="720"/>
        <w:rPr>
          <w:sz w:val="28"/>
          <w:szCs w:val="28"/>
        </w:rPr>
      </w:pPr>
    </w:p>
    <w:p w:rsidR="00784D7C" w:rsidRPr="00EF0F82" w:rsidRDefault="00784D7C" w:rsidP="003829B4">
      <w:pPr>
        <w:spacing w:line="240" w:lineRule="exact"/>
        <w:jc w:val="both"/>
      </w:pPr>
    </w:p>
    <w:p w:rsidR="00784D7C" w:rsidRDefault="00784D7C"/>
    <w:sectPr w:rsidR="00784D7C" w:rsidSect="00476EA0">
      <w:pgSz w:w="11906" w:h="16838"/>
      <w:pgMar w:top="964" w:right="567" w:bottom="709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2D2201"/>
    <w:multiLevelType w:val="multilevel"/>
    <w:tmpl w:val="485E9608"/>
    <w:lvl w:ilvl="0">
      <w:start w:val="1"/>
      <w:numFmt w:val="decimal"/>
      <w:lvlText w:val="%1."/>
      <w:lvlJc w:val="left"/>
      <w:pPr>
        <w:ind w:left="1425" w:hanging="88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1">
    <w:nsid w:val="0F5561AF"/>
    <w:multiLevelType w:val="hybridMultilevel"/>
    <w:tmpl w:val="B42EC0FE"/>
    <w:lvl w:ilvl="0" w:tplc="79CAB97E">
      <w:start w:val="6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1C7A1E29"/>
    <w:multiLevelType w:val="hybridMultilevel"/>
    <w:tmpl w:val="2B5CE3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85D6C88"/>
    <w:multiLevelType w:val="hybridMultilevel"/>
    <w:tmpl w:val="1234BDB6"/>
    <w:lvl w:ilvl="0" w:tplc="0419000F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17B6411"/>
    <w:multiLevelType w:val="hybridMultilevel"/>
    <w:tmpl w:val="7F72953A"/>
    <w:lvl w:ilvl="0" w:tplc="785A970E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defaultTabStop w:val="708"/>
  <w:doNotHyphenateCaps/>
  <w:drawingGridHorizontalSpacing w:val="12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829B4"/>
    <w:rsid w:val="0000278A"/>
    <w:rsid w:val="0000285F"/>
    <w:rsid w:val="000030A9"/>
    <w:rsid w:val="000033A1"/>
    <w:rsid w:val="000037EF"/>
    <w:rsid w:val="00005AA0"/>
    <w:rsid w:val="00006108"/>
    <w:rsid w:val="00007E6A"/>
    <w:rsid w:val="00011CCF"/>
    <w:rsid w:val="00012491"/>
    <w:rsid w:val="000129E9"/>
    <w:rsid w:val="0001471C"/>
    <w:rsid w:val="000151D9"/>
    <w:rsid w:val="00015937"/>
    <w:rsid w:val="00015F89"/>
    <w:rsid w:val="000169E9"/>
    <w:rsid w:val="00016E78"/>
    <w:rsid w:val="00016F96"/>
    <w:rsid w:val="000177DD"/>
    <w:rsid w:val="00017809"/>
    <w:rsid w:val="00022B5D"/>
    <w:rsid w:val="0002351C"/>
    <w:rsid w:val="00023D45"/>
    <w:rsid w:val="0002497C"/>
    <w:rsid w:val="0002537E"/>
    <w:rsid w:val="00025B28"/>
    <w:rsid w:val="000264DC"/>
    <w:rsid w:val="00026FE1"/>
    <w:rsid w:val="000270A4"/>
    <w:rsid w:val="000300D5"/>
    <w:rsid w:val="00030981"/>
    <w:rsid w:val="00033534"/>
    <w:rsid w:val="0003361C"/>
    <w:rsid w:val="00033680"/>
    <w:rsid w:val="00034934"/>
    <w:rsid w:val="00036262"/>
    <w:rsid w:val="000370B2"/>
    <w:rsid w:val="0004020F"/>
    <w:rsid w:val="00041F95"/>
    <w:rsid w:val="00042353"/>
    <w:rsid w:val="00042E36"/>
    <w:rsid w:val="000446F1"/>
    <w:rsid w:val="00046464"/>
    <w:rsid w:val="00046693"/>
    <w:rsid w:val="000469A3"/>
    <w:rsid w:val="00046E46"/>
    <w:rsid w:val="00050C06"/>
    <w:rsid w:val="00051EBF"/>
    <w:rsid w:val="00055329"/>
    <w:rsid w:val="00055EFB"/>
    <w:rsid w:val="00057F1B"/>
    <w:rsid w:val="0006192D"/>
    <w:rsid w:val="00061BA6"/>
    <w:rsid w:val="00063D8F"/>
    <w:rsid w:val="00063FDC"/>
    <w:rsid w:val="000641E9"/>
    <w:rsid w:val="00064428"/>
    <w:rsid w:val="000664C9"/>
    <w:rsid w:val="00066C29"/>
    <w:rsid w:val="00067938"/>
    <w:rsid w:val="00067980"/>
    <w:rsid w:val="00070ECB"/>
    <w:rsid w:val="0007163F"/>
    <w:rsid w:val="0007541F"/>
    <w:rsid w:val="00077141"/>
    <w:rsid w:val="0008038D"/>
    <w:rsid w:val="000804F8"/>
    <w:rsid w:val="00081153"/>
    <w:rsid w:val="00081ADC"/>
    <w:rsid w:val="000835B7"/>
    <w:rsid w:val="0008441C"/>
    <w:rsid w:val="00084914"/>
    <w:rsid w:val="0008605B"/>
    <w:rsid w:val="00086793"/>
    <w:rsid w:val="00087770"/>
    <w:rsid w:val="0009210D"/>
    <w:rsid w:val="00092D3D"/>
    <w:rsid w:val="00092E24"/>
    <w:rsid w:val="00093064"/>
    <w:rsid w:val="000A0431"/>
    <w:rsid w:val="000A0694"/>
    <w:rsid w:val="000A14C4"/>
    <w:rsid w:val="000A493E"/>
    <w:rsid w:val="000A4A24"/>
    <w:rsid w:val="000A7E43"/>
    <w:rsid w:val="000B00A0"/>
    <w:rsid w:val="000B130D"/>
    <w:rsid w:val="000B16AD"/>
    <w:rsid w:val="000B33E5"/>
    <w:rsid w:val="000B3FD0"/>
    <w:rsid w:val="000B4DE7"/>
    <w:rsid w:val="000B5608"/>
    <w:rsid w:val="000B5946"/>
    <w:rsid w:val="000B6E22"/>
    <w:rsid w:val="000B72C0"/>
    <w:rsid w:val="000B7BC5"/>
    <w:rsid w:val="000B7E72"/>
    <w:rsid w:val="000C014B"/>
    <w:rsid w:val="000C0A58"/>
    <w:rsid w:val="000C0C81"/>
    <w:rsid w:val="000C179B"/>
    <w:rsid w:val="000C1F71"/>
    <w:rsid w:val="000C3186"/>
    <w:rsid w:val="000C321C"/>
    <w:rsid w:val="000C3A59"/>
    <w:rsid w:val="000C4427"/>
    <w:rsid w:val="000C50D9"/>
    <w:rsid w:val="000C6F2E"/>
    <w:rsid w:val="000D1BDE"/>
    <w:rsid w:val="000D4111"/>
    <w:rsid w:val="000D49A4"/>
    <w:rsid w:val="000D4CD7"/>
    <w:rsid w:val="000D5682"/>
    <w:rsid w:val="000D610B"/>
    <w:rsid w:val="000D62F8"/>
    <w:rsid w:val="000D7F0B"/>
    <w:rsid w:val="000E00B5"/>
    <w:rsid w:val="000E079D"/>
    <w:rsid w:val="000E301A"/>
    <w:rsid w:val="000E49A0"/>
    <w:rsid w:val="000E4DD4"/>
    <w:rsid w:val="000E6FB0"/>
    <w:rsid w:val="000F04EE"/>
    <w:rsid w:val="000F0A13"/>
    <w:rsid w:val="000F0A18"/>
    <w:rsid w:val="000F1766"/>
    <w:rsid w:val="000F368E"/>
    <w:rsid w:val="000F44DA"/>
    <w:rsid w:val="000F46C1"/>
    <w:rsid w:val="000F547D"/>
    <w:rsid w:val="000F5512"/>
    <w:rsid w:val="000F5F68"/>
    <w:rsid w:val="000F62CD"/>
    <w:rsid w:val="000F73CF"/>
    <w:rsid w:val="001003D4"/>
    <w:rsid w:val="001006A8"/>
    <w:rsid w:val="00100C35"/>
    <w:rsid w:val="00100C67"/>
    <w:rsid w:val="00103AF8"/>
    <w:rsid w:val="001064E9"/>
    <w:rsid w:val="00106D7C"/>
    <w:rsid w:val="00107345"/>
    <w:rsid w:val="001112B1"/>
    <w:rsid w:val="001116F0"/>
    <w:rsid w:val="00112C93"/>
    <w:rsid w:val="001136A6"/>
    <w:rsid w:val="00113FD6"/>
    <w:rsid w:val="00114111"/>
    <w:rsid w:val="00114848"/>
    <w:rsid w:val="0011532D"/>
    <w:rsid w:val="00115769"/>
    <w:rsid w:val="00116633"/>
    <w:rsid w:val="00116CF9"/>
    <w:rsid w:val="0012118D"/>
    <w:rsid w:val="00122B8D"/>
    <w:rsid w:val="00122E7B"/>
    <w:rsid w:val="001231BA"/>
    <w:rsid w:val="00125119"/>
    <w:rsid w:val="00125386"/>
    <w:rsid w:val="00127918"/>
    <w:rsid w:val="00127B17"/>
    <w:rsid w:val="0013049C"/>
    <w:rsid w:val="00131588"/>
    <w:rsid w:val="001320FD"/>
    <w:rsid w:val="00132381"/>
    <w:rsid w:val="00133511"/>
    <w:rsid w:val="001348CF"/>
    <w:rsid w:val="001361A1"/>
    <w:rsid w:val="00142B85"/>
    <w:rsid w:val="00146608"/>
    <w:rsid w:val="00146DDE"/>
    <w:rsid w:val="00147DA0"/>
    <w:rsid w:val="00147EC6"/>
    <w:rsid w:val="001505AC"/>
    <w:rsid w:val="001511A6"/>
    <w:rsid w:val="0015160B"/>
    <w:rsid w:val="00151CED"/>
    <w:rsid w:val="00153700"/>
    <w:rsid w:val="001544CA"/>
    <w:rsid w:val="00154D8D"/>
    <w:rsid w:val="00154EA4"/>
    <w:rsid w:val="00155E59"/>
    <w:rsid w:val="00157545"/>
    <w:rsid w:val="00160CA1"/>
    <w:rsid w:val="00161801"/>
    <w:rsid w:val="001624B8"/>
    <w:rsid w:val="00163BA2"/>
    <w:rsid w:val="001644A7"/>
    <w:rsid w:val="00165AB2"/>
    <w:rsid w:val="001660A8"/>
    <w:rsid w:val="00166E22"/>
    <w:rsid w:val="001714B4"/>
    <w:rsid w:val="00173A2C"/>
    <w:rsid w:val="00173BDE"/>
    <w:rsid w:val="00176B05"/>
    <w:rsid w:val="00176CF3"/>
    <w:rsid w:val="0017734A"/>
    <w:rsid w:val="001774E3"/>
    <w:rsid w:val="00180A52"/>
    <w:rsid w:val="00181916"/>
    <w:rsid w:val="00182402"/>
    <w:rsid w:val="0018269A"/>
    <w:rsid w:val="001828A5"/>
    <w:rsid w:val="001829F5"/>
    <w:rsid w:val="001835E3"/>
    <w:rsid w:val="00183DE2"/>
    <w:rsid w:val="00184370"/>
    <w:rsid w:val="00184BD3"/>
    <w:rsid w:val="00186382"/>
    <w:rsid w:val="00186988"/>
    <w:rsid w:val="00186F0E"/>
    <w:rsid w:val="0018732E"/>
    <w:rsid w:val="0018740D"/>
    <w:rsid w:val="001875F8"/>
    <w:rsid w:val="0018784D"/>
    <w:rsid w:val="00190F38"/>
    <w:rsid w:val="00191CB4"/>
    <w:rsid w:val="0019317C"/>
    <w:rsid w:val="001933B8"/>
    <w:rsid w:val="0019349C"/>
    <w:rsid w:val="00193F06"/>
    <w:rsid w:val="0019462B"/>
    <w:rsid w:val="001964A1"/>
    <w:rsid w:val="00196831"/>
    <w:rsid w:val="001976CD"/>
    <w:rsid w:val="00197EDC"/>
    <w:rsid w:val="001A0D61"/>
    <w:rsid w:val="001A11E6"/>
    <w:rsid w:val="001A2F44"/>
    <w:rsid w:val="001A391C"/>
    <w:rsid w:val="001A4228"/>
    <w:rsid w:val="001A4733"/>
    <w:rsid w:val="001A51CF"/>
    <w:rsid w:val="001A7549"/>
    <w:rsid w:val="001A7598"/>
    <w:rsid w:val="001B122F"/>
    <w:rsid w:val="001B1245"/>
    <w:rsid w:val="001B126B"/>
    <w:rsid w:val="001B2002"/>
    <w:rsid w:val="001B35DF"/>
    <w:rsid w:val="001B3860"/>
    <w:rsid w:val="001B439E"/>
    <w:rsid w:val="001B7C41"/>
    <w:rsid w:val="001C0D63"/>
    <w:rsid w:val="001C17B6"/>
    <w:rsid w:val="001C1932"/>
    <w:rsid w:val="001C24B4"/>
    <w:rsid w:val="001C2A01"/>
    <w:rsid w:val="001C2DAB"/>
    <w:rsid w:val="001C2E71"/>
    <w:rsid w:val="001C3721"/>
    <w:rsid w:val="001C3BFC"/>
    <w:rsid w:val="001C3D11"/>
    <w:rsid w:val="001C459C"/>
    <w:rsid w:val="001C5B42"/>
    <w:rsid w:val="001C5BD4"/>
    <w:rsid w:val="001C5C79"/>
    <w:rsid w:val="001C62A5"/>
    <w:rsid w:val="001C6A48"/>
    <w:rsid w:val="001C6DF8"/>
    <w:rsid w:val="001D011D"/>
    <w:rsid w:val="001D309B"/>
    <w:rsid w:val="001D351D"/>
    <w:rsid w:val="001D43E5"/>
    <w:rsid w:val="001D4707"/>
    <w:rsid w:val="001D4E6B"/>
    <w:rsid w:val="001D5358"/>
    <w:rsid w:val="001D5414"/>
    <w:rsid w:val="001D587D"/>
    <w:rsid w:val="001D6388"/>
    <w:rsid w:val="001D7DA9"/>
    <w:rsid w:val="001E1ECC"/>
    <w:rsid w:val="001E363D"/>
    <w:rsid w:val="001E407B"/>
    <w:rsid w:val="001E4817"/>
    <w:rsid w:val="001E54E8"/>
    <w:rsid w:val="001E6B1D"/>
    <w:rsid w:val="001E7351"/>
    <w:rsid w:val="001F05FF"/>
    <w:rsid w:val="001F13B9"/>
    <w:rsid w:val="001F345C"/>
    <w:rsid w:val="001F39CF"/>
    <w:rsid w:val="001F3FF6"/>
    <w:rsid w:val="001F4A3D"/>
    <w:rsid w:val="001F5D03"/>
    <w:rsid w:val="001F727D"/>
    <w:rsid w:val="001F7DDE"/>
    <w:rsid w:val="00200069"/>
    <w:rsid w:val="00202A8E"/>
    <w:rsid w:val="0020356A"/>
    <w:rsid w:val="002038BA"/>
    <w:rsid w:val="0020405F"/>
    <w:rsid w:val="00204D57"/>
    <w:rsid w:val="00205584"/>
    <w:rsid w:val="002070FA"/>
    <w:rsid w:val="0021068F"/>
    <w:rsid w:val="00210F36"/>
    <w:rsid w:val="00212C34"/>
    <w:rsid w:val="0022054D"/>
    <w:rsid w:val="002205EA"/>
    <w:rsid w:val="00220E17"/>
    <w:rsid w:val="00221FEA"/>
    <w:rsid w:val="00222731"/>
    <w:rsid w:val="002230B7"/>
    <w:rsid w:val="0022354A"/>
    <w:rsid w:val="00223F03"/>
    <w:rsid w:val="002250B0"/>
    <w:rsid w:val="002251B1"/>
    <w:rsid w:val="00226E31"/>
    <w:rsid w:val="00227B93"/>
    <w:rsid w:val="002305A9"/>
    <w:rsid w:val="0023162C"/>
    <w:rsid w:val="002322D4"/>
    <w:rsid w:val="0023356F"/>
    <w:rsid w:val="00234673"/>
    <w:rsid w:val="00234C33"/>
    <w:rsid w:val="002363AB"/>
    <w:rsid w:val="002368EF"/>
    <w:rsid w:val="00237D70"/>
    <w:rsid w:val="00237FD4"/>
    <w:rsid w:val="00241047"/>
    <w:rsid w:val="00241D95"/>
    <w:rsid w:val="00242245"/>
    <w:rsid w:val="00245C20"/>
    <w:rsid w:val="00245ED6"/>
    <w:rsid w:val="002460E1"/>
    <w:rsid w:val="0024733B"/>
    <w:rsid w:val="0025110F"/>
    <w:rsid w:val="002518D6"/>
    <w:rsid w:val="00251B77"/>
    <w:rsid w:val="002543E3"/>
    <w:rsid w:val="00254B4C"/>
    <w:rsid w:val="00256E35"/>
    <w:rsid w:val="00256EAB"/>
    <w:rsid w:val="00257207"/>
    <w:rsid w:val="00257A4C"/>
    <w:rsid w:val="00260835"/>
    <w:rsid w:val="00260BFE"/>
    <w:rsid w:val="002611DC"/>
    <w:rsid w:val="0026148B"/>
    <w:rsid w:val="00262B5B"/>
    <w:rsid w:val="00263C8A"/>
    <w:rsid w:val="00265F99"/>
    <w:rsid w:val="00270991"/>
    <w:rsid w:val="002712FC"/>
    <w:rsid w:val="002725B9"/>
    <w:rsid w:val="00273ED4"/>
    <w:rsid w:val="00275A3D"/>
    <w:rsid w:val="00276D91"/>
    <w:rsid w:val="002825F3"/>
    <w:rsid w:val="00284907"/>
    <w:rsid w:val="00284AEA"/>
    <w:rsid w:val="0028640A"/>
    <w:rsid w:val="00293702"/>
    <w:rsid w:val="0029562A"/>
    <w:rsid w:val="00295C5E"/>
    <w:rsid w:val="00297E50"/>
    <w:rsid w:val="002A0B4D"/>
    <w:rsid w:val="002A0C12"/>
    <w:rsid w:val="002A0C2A"/>
    <w:rsid w:val="002A305B"/>
    <w:rsid w:val="002A3A65"/>
    <w:rsid w:val="002A4DED"/>
    <w:rsid w:val="002A6B69"/>
    <w:rsid w:val="002A7EE3"/>
    <w:rsid w:val="002A7F57"/>
    <w:rsid w:val="002B11E0"/>
    <w:rsid w:val="002B17C9"/>
    <w:rsid w:val="002B1969"/>
    <w:rsid w:val="002B1EEE"/>
    <w:rsid w:val="002B3143"/>
    <w:rsid w:val="002B54B3"/>
    <w:rsid w:val="002B5CA7"/>
    <w:rsid w:val="002B60C6"/>
    <w:rsid w:val="002B6867"/>
    <w:rsid w:val="002B7B02"/>
    <w:rsid w:val="002C0FE7"/>
    <w:rsid w:val="002C1C61"/>
    <w:rsid w:val="002C3503"/>
    <w:rsid w:val="002C483D"/>
    <w:rsid w:val="002C4B2A"/>
    <w:rsid w:val="002C4DE7"/>
    <w:rsid w:val="002C56E0"/>
    <w:rsid w:val="002C60FD"/>
    <w:rsid w:val="002C6722"/>
    <w:rsid w:val="002C6F51"/>
    <w:rsid w:val="002C72B1"/>
    <w:rsid w:val="002C7A3D"/>
    <w:rsid w:val="002D23E4"/>
    <w:rsid w:val="002D2570"/>
    <w:rsid w:val="002D3332"/>
    <w:rsid w:val="002D4913"/>
    <w:rsid w:val="002D4E82"/>
    <w:rsid w:val="002D656F"/>
    <w:rsid w:val="002E22B2"/>
    <w:rsid w:val="002E3D9C"/>
    <w:rsid w:val="002E628F"/>
    <w:rsid w:val="002E6D50"/>
    <w:rsid w:val="002F077C"/>
    <w:rsid w:val="002F1015"/>
    <w:rsid w:val="002F268F"/>
    <w:rsid w:val="002F3CB4"/>
    <w:rsid w:val="002F4128"/>
    <w:rsid w:val="002F429D"/>
    <w:rsid w:val="002F4E1C"/>
    <w:rsid w:val="002F55D4"/>
    <w:rsid w:val="002F5678"/>
    <w:rsid w:val="002F5FFC"/>
    <w:rsid w:val="002F66C6"/>
    <w:rsid w:val="002F7016"/>
    <w:rsid w:val="002F71B7"/>
    <w:rsid w:val="00305009"/>
    <w:rsid w:val="0030547A"/>
    <w:rsid w:val="00305C22"/>
    <w:rsid w:val="00305FEC"/>
    <w:rsid w:val="0031122B"/>
    <w:rsid w:val="003117FA"/>
    <w:rsid w:val="00311D7E"/>
    <w:rsid w:val="00311F5F"/>
    <w:rsid w:val="0031367F"/>
    <w:rsid w:val="0031542D"/>
    <w:rsid w:val="00321811"/>
    <w:rsid w:val="00321A47"/>
    <w:rsid w:val="003221D3"/>
    <w:rsid w:val="003221FF"/>
    <w:rsid w:val="00322D45"/>
    <w:rsid w:val="0032385F"/>
    <w:rsid w:val="00325015"/>
    <w:rsid w:val="00326958"/>
    <w:rsid w:val="00326F76"/>
    <w:rsid w:val="003270D6"/>
    <w:rsid w:val="003279DC"/>
    <w:rsid w:val="00327FCA"/>
    <w:rsid w:val="003315A0"/>
    <w:rsid w:val="00331B23"/>
    <w:rsid w:val="00332EA3"/>
    <w:rsid w:val="00333B07"/>
    <w:rsid w:val="00333D05"/>
    <w:rsid w:val="00333E57"/>
    <w:rsid w:val="003344A8"/>
    <w:rsid w:val="0033571F"/>
    <w:rsid w:val="00335801"/>
    <w:rsid w:val="00335C9F"/>
    <w:rsid w:val="003366C9"/>
    <w:rsid w:val="0033734C"/>
    <w:rsid w:val="003401D2"/>
    <w:rsid w:val="00340A45"/>
    <w:rsid w:val="00340A8C"/>
    <w:rsid w:val="003415D6"/>
    <w:rsid w:val="00342414"/>
    <w:rsid w:val="003426F5"/>
    <w:rsid w:val="00343484"/>
    <w:rsid w:val="0034394A"/>
    <w:rsid w:val="00344667"/>
    <w:rsid w:val="00344CAA"/>
    <w:rsid w:val="00350B92"/>
    <w:rsid w:val="00350BBA"/>
    <w:rsid w:val="00350C1D"/>
    <w:rsid w:val="00355A1D"/>
    <w:rsid w:val="00357213"/>
    <w:rsid w:val="00357C17"/>
    <w:rsid w:val="00357D8E"/>
    <w:rsid w:val="00357EF1"/>
    <w:rsid w:val="00360560"/>
    <w:rsid w:val="00362B9E"/>
    <w:rsid w:val="0036372A"/>
    <w:rsid w:val="003640AC"/>
    <w:rsid w:val="00365033"/>
    <w:rsid w:val="00365426"/>
    <w:rsid w:val="0036686B"/>
    <w:rsid w:val="00366FB7"/>
    <w:rsid w:val="00367FF4"/>
    <w:rsid w:val="003700F8"/>
    <w:rsid w:val="003710EC"/>
    <w:rsid w:val="00373AF0"/>
    <w:rsid w:val="00373D3A"/>
    <w:rsid w:val="00374567"/>
    <w:rsid w:val="0037597D"/>
    <w:rsid w:val="00376836"/>
    <w:rsid w:val="00377969"/>
    <w:rsid w:val="00381A25"/>
    <w:rsid w:val="00381C2E"/>
    <w:rsid w:val="00382163"/>
    <w:rsid w:val="003826D0"/>
    <w:rsid w:val="003829B4"/>
    <w:rsid w:val="00382BDA"/>
    <w:rsid w:val="0038354F"/>
    <w:rsid w:val="0038500B"/>
    <w:rsid w:val="00386070"/>
    <w:rsid w:val="00386576"/>
    <w:rsid w:val="00386E0E"/>
    <w:rsid w:val="00387A91"/>
    <w:rsid w:val="00387BB3"/>
    <w:rsid w:val="00387F68"/>
    <w:rsid w:val="00390617"/>
    <w:rsid w:val="003912D1"/>
    <w:rsid w:val="00392216"/>
    <w:rsid w:val="003934D8"/>
    <w:rsid w:val="003979FC"/>
    <w:rsid w:val="00397A90"/>
    <w:rsid w:val="00397EF6"/>
    <w:rsid w:val="003A260F"/>
    <w:rsid w:val="003A3090"/>
    <w:rsid w:val="003A3221"/>
    <w:rsid w:val="003A4256"/>
    <w:rsid w:val="003A429B"/>
    <w:rsid w:val="003A42B9"/>
    <w:rsid w:val="003A46C4"/>
    <w:rsid w:val="003A7EA2"/>
    <w:rsid w:val="003A7F11"/>
    <w:rsid w:val="003B25C5"/>
    <w:rsid w:val="003B2F72"/>
    <w:rsid w:val="003B3C41"/>
    <w:rsid w:val="003C245F"/>
    <w:rsid w:val="003C6194"/>
    <w:rsid w:val="003C71DA"/>
    <w:rsid w:val="003C7240"/>
    <w:rsid w:val="003D05ED"/>
    <w:rsid w:val="003D0609"/>
    <w:rsid w:val="003D1ABD"/>
    <w:rsid w:val="003D2113"/>
    <w:rsid w:val="003D2CCA"/>
    <w:rsid w:val="003D2ECB"/>
    <w:rsid w:val="003D3DB1"/>
    <w:rsid w:val="003D41F5"/>
    <w:rsid w:val="003D5DDC"/>
    <w:rsid w:val="003D6A38"/>
    <w:rsid w:val="003D70AF"/>
    <w:rsid w:val="003E0D05"/>
    <w:rsid w:val="003E1487"/>
    <w:rsid w:val="003E1514"/>
    <w:rsid w:val="003E5A03"/>
    <w:rsid w:val="003E5FA1"/>
    <w:rsid w:val="003E6DE2"/>
    <w:rsid w:val="003E79EB"/>
    <w:rsid w:val="003E7EBD"/>
    <w:rsid w:val="003F06C3"/>
    <w:rsid w:val="003F13FD"/>
    <w:rsid w:val="003F2DF3"/>
    <w:rsid w:val="003F34D1"/>
    <w:rsid w:val="003F43DA"/>
    <w:rsid w:val="003F51D2"/>
    <w:rsid w:val="003F5312"/>
    <w:rsid w:val="003F57D2"/>
    <w:rsid w:val="003F5E28"/>
    <w:rsid w:val="003F681A"/>
    <w:rsid w:val="003F73A2"/>
    <w:rsid w:val="003F7739"/>
    <w:rsid w:val="003F7A22"/>
    <w:rsid w:val="003F7CCC"/>
    <w:rsid w:val="0040061E"/>
    <w:rsid w:val="0040136D"/>
    <w:rsid w:val="00401587"/>
    <w:rsid w:val="00402972"/>
    <w:rsid w:val="00402C7C"/>
    <w:rsid w:val="0040347D"/>
    <w:rsid w:val="00405655"/>
    <w:rsid w:val="004057B2"/>
    <w:rsid w:val="00405DB1"/>
    <w:rsid w:val="00405F65"/>
    <w:rsid w:val="00406515"/>
    <w:rsid w:val="0040708B"/>
    <w:rsid w:val="0040716A"/>
    <w:rsid w:val="00407DCB"/>
    <w:rsid w:val="0041040A"/>
    <w:rsid w:val="004107C3"/>
    <w:rsid w:val="004113C4"/>
    <w:rsid w:val="0041144D"/>
    <w:rsid w:val="004116B1"/>
    <w:rsid w:val="004130AC"/>
    <w:rsid w:val="0041340E"/>
    <w:rsid w:val="004135DF"/>
    <w:rsid w:val="004142A1"/>
    <w:rsid w:val="00415EB1"/>
    <w:rsid w:val="0041630C"/>
    <w:rsid w:val="0041654B"/>
    <w:rsid w:val="004167CB"/>
    <w:rsid w:val="00416F97"/>
    <w:rsid w:val="0041722D"/>
    <w:rsid w:val="004204F4"/>
    <w:rsid w:val="004205BE"/>
    <w:rsid w:val="0042072C"/>
    <w:rsid w:val="00421149"/>
    <w:rsid w:val="0042196B"/>
    <w:rsid w:val="00424A63"/>
    <w:rsid w:val="00425340"/>
    <w:rsid w:val="004265EC"/>
    <w:rsid w:val="004267DB"/>
    <w:rsid w:val="00427E68"/>
    <w:rsid w:val="004313E3"/>
    <w:rsid w:val="00432ED6"/>
    <w:rsid w:val="0043384D"/>
    <w:rsid w:val="00434BEB"/>
    <w:rsid w:val="0043587E"/>
    <w:rsid w:val="00435933"/>
    <w:rsid w:val="00435F4B"/>
    <w:rsid w:val="00440AB0"/>
    <w:rsid w:val="00440E50"/>
    <w:rsid w:val="00440F9F"/>
    <w:rsid w:val="004417C0"/>
    <w:rsid w:val="00441CEC"/>
    <w:rsid w:val="00441EA1"/>
    <w:rsid w:val="00442346"/>
    <w:rsid w:val="0044255E"/>
    <w:rsid w:val="00442F63"/>
    <w:rsid w:val="004458C2"/>
    <w:rsid w:val="004468CB"/>
    <w:rsid w:val="00447B0D"/>
    <w:rsid w:val="004503CC"/>
    <w:rsid w:val="00450DBB"/>
    <w:rsid w:val="00452F9C"/>
    <w:rsid w:val="00453CD6"/>
    <w:rsid w:val="00454FA6"/>
    <w:rsid w:val="004609C7"/>
    <w:rsid w:val="00460D61"/>
    <w:rsid w:val="0046197E"/>
    <w:rsid w:val="00462BC7"/>
    <w:rsid w:val="00463138"/>
    <w:rsid w:val="0046414C"/>
    <w:rsid w:val="004652E0"/>
    <w:rsid w:val="004653B2"/>
    <w:rsid w:val="00465614"/>
    <w:rsid w:val="004664F7"/>
    <w:rsid w:val="00466F54"/>
    <w:rsid w:val="004706BF"/>
    <w:rsid w:val="00470D2E"/>
    <w:rsid w:val="004717D8"/>
    <w:rsid w:val="00471DC8"/>
    <w:rsid w:val="00472C97"/>
    <w:rsid w:val="00473735"/>
    <w:rsid w:val="00473F30"/>
    <w:rsid w:val="004757F4"/>
    <w:rsid w:val="00476EA0"/>
    <w:rsid w:val="004774F9"/>
    <w:rsid w:val="0048013A"/>
    <w:rsid w:val="00483608"/>
    <w:rsid w:val="00483B76"/>
    <w:rsid w:val="00486EF3"/>
    <w:rsid w:val="00487E29"/>
    <w:rsid w:val="004953F8"/>
    <w:rsid w:val="004A003A"/>
    <w:rsid w:val="004A1206"/>
    <w:rsid w:val="004A1BCE"/>
    <w:rsid w:val="004A2450"/>
    <w:rsid w:val="004A28F2"/>
    <w:rsid w:val="004A30E1"/>
    <w:rsid w:val="004A3784"/>
    <w:rsid w:val="004A4585"/>
    <w:rsid w:val="004A55C1"/>
    <w:rsid w:val="004A5BC4"/>
    <w:rsid w:val="004A6FB8"/>
    <w:rsid w:val="004A7122"/>
    <w:rsid w:val="004B2369"/>
    <w:rsid w:val="004B2648"/>
    <w:rsid w:val="004B26A2"/>
    <w:rsid w:val="004B3380"/>
    <w:rsid w:val="004B40F8"/>
    <w:rsid w:val="004B419F"/>
    <w:rsid w:val="004B4CED"/>
    <w:rsid w:val="004B6000"/>
    <w:rsid w:val="004B703E"/>
    <w:rsid w:val="004B7743"/>
    <w:rsid w:val="004C15D1"/>
    <w:rsid w:val="004C2B47"/>
    <w:rsid w:val="004C3066"/>
    <w:rsid w:val="004C5D6A"/>
    <w:rsid w:val="004C62E7"/>
    <w:rsid w:val="004C6666"/>
    <w:rsid w:val="004C7574"/>
    <w:rsid w:val="004C769F"/>
    <w:rsid w:val="004D05EF"/>
    <w:rsid w:val="004D1ABE"/>
    <w:rsid w:val="004D2220"/>
    <w:rsid w:val="004D2C12"/>
    <w:rsid w:val="004D368E"/>
    <w:rsid w:val="004D3710"/>
    <w:rsid w:val="004D44EB"/>
    <w:rsid w:val="004D4DFF"/>
    <w:rsid w:val="004D721E"/>
    <w:rsid w:val="004E102B"/>
    <w:rsid w:val="004E2081"/>
    <w:rsid w:val="004E24EE"/>
    <w:rsid w:val="004E27DF"/>
    <w:rsid w:val="004E2B79"/>
    <w:rsid w:val="004E2D88"/>
    <w:rsid w:val="004E32BE"/>
    <w:rsid w:val="004E6238"/>
    <w:rsid w:val="004E68B0"/>
    <w:rsid w:val="004E70E4"/>
    <w:rsid w:val="004E793C"/>
    <w:rsid w:val="004F1928"/>
    <w:rsid w:val="004F1BDF"/>
    <w:rsid w:val="004F1DF2"/>
    <w:rsid w:val="004F38B2"/>
    <w:rsid w:val="004F3D05"/>
    <w:rsid w:val="004F4A2E"/>
    <w:rsid w:val="004F4B6F"/>
    <w:rsid w:val="004F4C2F"/>
    <w:rsid w:val="004F4C9B"/>
    <w:rsid w:val="004F5B08"/>
    <w:rsid w:val="004F7E48"/>
    <w:rsid w:val="00500489"/>
    <w:rsid w:val="005008FA"/>
    <w:rsid w:val="00500D7F"/>
    <w:rsid w:val="00501278"/>
    <w:rsid w:val="00502940"/>
    <w:rsid w:val="005029A6"/>
    <w:rsid w:val="00502B74"/>
    <w:rsid w:val="005059A5"/>
    <w:rsid w:val="005070D0"/>
    <w:rsid w:val="00507222"/>
    <w:rsid w:val="0050776E"/>
    <w:rsid w:val="00510004"/>
    <w:rsid w:val="00510194"/>
    <w:rsid w:val="00510ED1"/>
    <w:rsid w:val="0051247E"/>
    <w:rsid w:val="00512ADC"/>
    <w:rsid w:val="00513AAF"/>
    <w:rsid w:val="00513D01"/>
    <w:rsid w:val="00521C60"/>
    <w:rsid w:val="00522FFA"/>
    <w:rsid w:val="005232E8"/>
    <w:rsid w:val="00524457"/>
    <w:rsid w:val="00525823"/>
    <w:rsid w:val="00526121"/>
    <w:rsid w:val="00526BC1"/>
    <w:rsid w:val="00527A70"/>
    <w:rsid w:val="00530546"/>
    <w:rsid w:val="00530D56"/>
    <w:rsid w:val="005335C6"/>
    <w:rsid w:val="00535A64"/>
    <w:rsid w:val="00540E31"/>
    <w:rsid w:val="005413D7"/>
    <w:rsid w:val="00541C02"/>
    <w:rsid w:val="005427AE"/>
    <w:rsid w:val="00542ABC"/>
    <w:rsid w:val="00542E36"/>
    <w:rsid w:val="005431E7"/>
    <w:rsid w:val="00543468"/>
    <w:rsid w:val="005442B8"/>
    <w:rsid w:val="0054482A"/>
    <w:rsid w:val="00544A78"/>
    <w:rsid w:val="00544FD6"/>
    <w:rsid w:val="005457D9"/>
    <w:rsid w:val="00546102"/>
    <w:rsid w:val="00547692"/>
    <w:rsid w:val="00547E7F"/>
    <w:rsid w:val="00550861"/>
    <w:rsid w:val="005512F8"/>
    <w:rsid w:val="005514F5"/>
    <w:rsid w:val="005546E6"/>
    <w:rsid w:val="00554C24"/>
    <w:rsid w:val="00554E39"/>
    <w:rsid w:val="005555F2"/>
    <w:rsid w:val="00557443"/>
    <w:rsid w:val="00557475"/>
    <w:rsid w:val="00557C08"/>
    <w:rsid w:val="00557EB8"/>
    <w:rsid w:val="00560426"/>
    <w:rsid w:val="005624B4"/>
    <w:rsid w:val="00562B6C"/>
    <w:rsid w:val="00562EA9"/>
    <w:rsid w:val="00563C43"/>
    <w:rsid w:val="00563D64"/>
    <w:rsid w:val="00565211"/>
    <w:rsid w:val="00566C7A"/>
    <w:rsid w:val="00567000"/>
    <w:rsid w:val="0057075C"/>
    <w:rsid w:val="00572B81"/>
    <w:rsid w:val="005732A7"/>
    <w:rsid w:val="005748FA"/>
    <w:rsid w:val="00575285"/>
    <w:rsid w:val="0057680F"/>
    <w:rsid w:val="00580308"/>
    <w:rsid w:val="00580936"/>
    <w:rsid w:val="00580CB7"/>
    <w:rsid w:val="005828D1"/>
    <w:rsid w:val="00583311"/>
    <w:rsid w:val="005836DC"/>
    <w:rsid w:val="00583DEF"/>
    <w:rsid w:val="00583F35"/>
    <w:rsid w:val="00584753"/>
    <w:rsid w:val="0059240E"/>
    <w:rsid w:val="00592739"/>
    <w:rsid w:val="005929B6"/>
    <w:rsid w:val="00594120"/>
    <w:rsid w:val="00594419"/>
    <w:rsid w:val="005960C5"/>
    <w:rsid w:val="00596972"/>
    <w:rsid w:val="005975AA"/>
    <w:rsid w:val="005A0E83"/>
    <w:rsid w:val="005A1746"/>
    <w:rsid w:val="005A4A51"/>
    <w:rsid w:val="005A5042"/>
    <w:rsid w:val="005A5E69"/>
    <w:rsid w:val="005A69E0"/>
    <w:rsid w:val="005A7E44"/>
    <w:rsid w:val="005B048A"/>
    <w:rsid w:val="005B362E"/>
    <w:rsid w:val="005B42D2"/>
    <w:rsid w:val="005B74A4"/>
    <w:rsid w:val="005B7A2C"/>
    <w:rsid w:val="005C1E2B"/>
    <w:rsid w:val="005C214E"/>
    <w:rsid w:val="005C600C"/>
    <w:rsid w:val="005D27FA"/>
    <w:rsid w:val="005D3E6F"/>
    <w:rsid w:val="005D6BEB"/>
    <w:rsid w:val="005E08DB"/>
    <w:rsid w:val="005E17C1"/>
    <w:rsid w:val="005E1CE5"/>
    <w:rsid w:val="005E2E00"/>
    <w:rsid w:val="005E322A"/>
    <w:rsid w:val="005E3CE6"/>
    <w:rsid w:val="005E4C78"/>
    <w:rsid w:val="005E5435"/>
    <w:rsid w:val="005E62F6"/>
    <w:rsid w:val="005E71A0"/>
    <w:rsid w:val="005F0902"/>
    <w:rsid w:val="005F1D9C"/>
    <w:rsid w:val="005F40DF"/>
    <w:rsid w:val="005F42A8"/>
    <w:rsid w:val="005F5445"/>
    <w:rsid w:val="005F5938"/>
    <w:rsid w:val="005F5D5F"/>
    <w:rsid w:val="005F720D"/>
    <w:rsid w:val="005F7D3D"/>
    <w:rsid w:val="00600815"/>
    <w:rsid w:val="006016A3"/>
    <w:rsid w:val="006025B4"/>
    <w:rsid w:val="006040BE"/>
    <w:rsid w:val="00604AD4"/>
    <w:rsid w:val="00605CD1"/>
    <w:rsid w:val="00605D23"/>
    <w:rsid w:val="006069F3"/>
    <w:rsid w:val="006072EE"/>
    <w:rsid w:val="00611401"/>
    <w:rsid w:val="0061202E"/>
    <w:rsid w:val="0061230D"/>
    <w:rsid w:val="00612EE9"/>
    <w:rsid w:val="0061411E"/>
    <w:rsid w:val="006144C0"/>
    <w:rsid w:val="006155BC"/>
    <w:rsid w:val="00615BF3"/>
    <w:rsid w:val="00616AD3"/>
    <w:rsid w:val="006172BB"/>
    <w:rsid w:val="00622C85"/>
    <w:rsid w:val="006253F6"/>
    <w:rsid w:val="0062553B"/>
    <w:rsid w:val="00626427"/>
    <w:rsid w:val="00626955"/>
    <w:rsid w:val="00630019"/>
    <w:rsid w:val="0063115F"/>
    <w:rsid w:val="00631297"/>
    <w:rsid w:val="006316CC"/>
    <w:rsid w:val="00631C99"/>
    <w:rsid w:val="00632834"/>
    <w:rsid w:val="00632E5C"/>
    <w:rsid w:val="0063457D"/>
    <w:rsid w:val="00635D5F"/>
    <w:rsid w:val="00636D52"/>
    <w:rsid w:val="00636F86"/>
    <w:rsid w:val="006404C6"/>
    <w:rsid w:val="00641607"/>
    <w:rsid w:val="00643ED5"/>
    <w:rsid w:val="0064407D"/>
    <w:rsid w:val="006444E6"/>
    <w:rsid w:val="00645D04"/>
    <w:rsid w:val="00650E20"/>
    <w:rsid w:val="00652312"/>
    <w:rsid w:val="00655FEA"/>
    <w:rsid w:val="00657999"/>
    <w:rsid w:val="00660547"/>
    <w:rsid w:val="00660762"/>
    <w:rsid w:val="00661A37"/>
    <w:rsid w:val="0066441F"/>
    <w:rsid w:val="0066446A"/>
    <w:rsid w:val="00664868"/>
    <w:rsid w:val="00664D24"/>
    <w:rsid w:val="00664E7A"/>
    <w:rsid w:val="00665399"/>
    <w:rsid w:val="0066608C"/>
    <w:rsid w:val="00667999"/>
    <w:rsid w:val="006713B7"/>
    <w:rsid w:val="00672881"/>
    <w:rsid w:val="0067555C"/>
    <w:rsid w:val="00680D84"/>
    <w:rsid w:val="00681BD7"/>
    <w:rsid w:val="00683470"/>
    <w:rsid w:val="00683FFF"/>
    <w:rsid w:val="006848C4"/>
    <w:rsid w:val="006850DD"/>
    <w:rsid w:val="0068596F"/>
    <w:rsid w:val="006859F4"/>
    <w:rsid w:val="00686F3F"/>
    <w:rsid w:val="00687265"/>
    <w:rsid w:val="0069173C"/>
    <w:rsid w:val="00693D5D"/>
    <w:rsid w:val="0069447E"/>
    <w:rsid w:val="00695B3B"/>
    <w:rsid w:val="00695E15"/>
    <w:rsid w:val="0069628A"/>
    <w:rsid w:val="00696756"/>
    <w:rsid w:val="00696998"/>
    <w:rsid w:val="0069770A"/>
    <w:rsid w:val="006A01AB"/>
    <w:rsid w:val="006A12BE"/>
    <w:rsid w:val="006A143A"/>
    <w:rsid w:val="006A1530"/>
    <w:rsid w:val="006A159C"/>
    <w:rsid w:val="006A23E1"/>
    <w:rsid w:val="006A354E"/>
    <w:rsid w:val="006A57C9"/>
    <w:rsid w:val="006A674D"/>
    <w:rsid w:val="006B01B3"/>
    <w:rsid w:val="006B3696"/>
    <w:rsid w:val="006B4704"/>
    <w:rsid w:val="006B5635"/>
    <w:rsid w:val="006B5AD6"/>
    <w:rsid w:val="006B5EB9"/>
    <w:rsid w:val="006C01EB"/>
    <w:rsid w:val="006C15AA"/>
    <w:rsid w:val="006C3BD9"/>
    <w:rsid w:val="006C5266"/>
    <w:rsid w:val="006C793E"/>
    <w:rsid w:val="006D01F6"/>
    <w:rsid w:val="006D08FE"/>
    <w:rsid w:val="006D1AB2"/>
    <w:rsid w:val="006D4BC2"/>
    <w:rsid w:val="006E0A42"/>
    <w:rsid w:val="006E1519"/>
    <w:rsid w:val="006E1B69"/>
    <w:rsid w:val="006E2579"/>
    <w:rsid w:val="006E40A5"/>
    <w:rsid w:val="006E41EF"/>
    <w:rsid w:val="006E480C"/>
    <w:rsid w:val="006E4A67"/>
    <w:rsid w:val="006E5127"/>
    <w:rsid w:val="006E5AE8"/>
    <w:rsid w:val="006E6B7E"/>
    <w:rsid w:val="006E6E69"/>
    <w:rsid w:val="006E72F1"/>
    <w:rsid w:val="006F1C1B"/>
    <w:rsid w:val="006F1DA3"/>
    <w:rsid w:val="006F2C12"/>
    <w:rsid w:val="006F5081"/>
    <w:rsid w:val="006F59EB"/>
    <w:rsid w:val="006F5BEF"/>
    <w:rsid w:val="006F64E3"/>
    <w:rsid w:val="006F653A"/>
    <w:rsid w:val="006F69DD"/>
    <w:rsid w:val="006F7AE9"/>
    <w:rsid w:val="00701F22"/>
    <w:rsid w:val="00703203"/>
    <w:rsid w:val="00704EEC"/>
    <w:rsid w:val="00705EAB"/>
    <w:rsid w:val="007112EF"/>
    <w:rsid w:val="0071360E"/>
    <w:rsid w:val="007145A0"/>
    <w:rsid w:val="00714E25"/>
    <w:rsid w:val="007155C7"/>
    <w:rsid w:val="0072037B"/>
    <w:rsid w:val="00721825"/>
    <w:rsid w:val="00721C6E"/>
    <w:rsid w:val="00722613"/>
    <w:rsid w:val="0072434A"/>
    <w:rsid w:val="00725660"/>
    <w:rsid w:val="00725D51"/>
    <w:rsid w:val="007277A8"/>
    <w:rsid w:val="007279FB"/>
    <w:rsid w:val="00730C98"/>
    <w:rsid w:val="007332BF"/>
    <w:rsid w:val="00734592"/>
    <w:rsid w:val="007348DB"/>
    <w:rsid w:val="007350E2"/>
    <w:rsid w:val="00735B8F"/>
    <w:rsid w:val="00736BED"/>
    <w:rsid w:val="00737D2D"/>
    <w:rsid w:val="0074117B"/>
    <w:rsid w:val="007434AF"/>
    <w:rsid w:val="00743CD5"/>
    <w:rsid w:val="007442D4"/>
    <w:rsid w:val="007450D2"/>
    <w:rsid w:val="0074536F"/>
    <w:rsid w:val="0074593F"/>
    <w:rsid w:val="00746CB2"/>
    <w:rsid w:val="00747144"/>
    <w:rsid w:val="00747259"/>
    <w:rsid w:val="007474E7"/>
    <w:rsid w:val="00751E28"/>
    <w:rsid w:val="00754EFF"/>
    <w:rsid w:val="00760229"/>
    <w:rsid w:val="007607E0"/>
    <w:rsid w:val="0076189D"/>
    <w:rsid w:val="00761EFC"/>
    <w:rsid w:val="00763CC3"/>
    <w:rsid w:val="00764375"/>
    <w:rsid w:val="00764EC6"/>
    <w:rsid w:val="00765BF7"/>
    <w:rsid w:val="00767939"/>
    <w:rsid w:val="007706E4"/>
    <w:rsid w:val="00770AEC"/>
    <w:rsid w:val="00770C0B"/>
    <w:rsid w:val="0077316E"/>
    <w:rsid w:val="007734FF"/>
    <w:rsid w:val="00774E5A"/>
    <w:rsid w:val="007750D1"/>
    <w:rsid w:val="007764E8"/>
    <w:rsid w:val="00780195"/>
    <w:rsid w:val="0078071F"/>
    <w:rsid w:val="0078089F"/>
    <w:rsid w:val="00784D7C"/>
    <w:rsid w:val="00786E38"/>
    <w:rsid w:val="0078764D"/>
    <w:rsid w:val="00790DEE"/>
    <w:rsid w:val="0079145D"/>
    <w:rsid w:val="007921D3"/>
    <w:rsid w:val="007927A7"/>
    <w:rsid w:val="00794054"/>
    <w:rsid w:val="00794806"/>
    <w:rsid w:val="007960AE"/>
    <w:rsid w:val="00796639"/>
    <w:rsid w:val="00796F8F"/>
    <w:rsid w:val="00797FB8"/>
    <w:rsid w:val="007A2C25"/>
    <w:rsid w:val="007A48F1"/>
    <w:rsid w:val="007A7A42"/>
    <w:rsid w:val="007B2D09"/>
    <w:rsid w:val="007B4C50"/>
    <w:rsid w:val="007B64D1"/>
    <w:rsid w:val="007B7207"/>
    <w:rsid w:val="007C0C44"/>
    <w:rsid w:val="007C14AC"/>
    <w:rsid w:val="007C1C65"/>
    <w:rsid w:val="007C23C0"/>
    <w:rsid w:val="007C7886"/>
    <w:rsid w:val="007D359F"/>
    <w:rsid w:val="007D4CFA"/>
    <w:rsid w:val="007D5354"/>
    <w:rsid w:val="007D6DCD"/>
    <w:rsid w:val="007D74B3"/>
    <w:rsid w:val="007E0F09"/>
    <w:rsid w:val="007E1CFC"/>
    <w:rsid w:val="007E1D59"/>
    <w:rsid w:val="007E2D7C"/>
    <w:rsid w:val="007E2DF3"/>
    <w:rsid w:val="007E3ACD"/>
    <w:rsid w:val="007E5186"/>
    <w:rsid w:val="007E5425"/>
    <w:rsid w:val="007F03FA"/>
    <w:rsid w:val="007F0AB7"/>
    <w:rsid w:val="007F1C96"/>
    <w:rsid w:val="007F1FFB"/>
    <w:rsid w:val="007F2D50"/>
    <w:rsid w:val="007F3492"/>
    <w:rsid w:val="007F3844"/>
    <w:rsid w:val="007F6781"/>
    <w:rsid w:val="007F68CF"/>
    <w:rsid w:val="00801257"/>
    <w:rsid w:val="00803C99"/>
    <w:rsid w:val="00805021"/>
    <w:rsid w:val="00806D04"/>
    <w:rsid w:val="008109EF"/>
    <w:rsid w:val="0081167C"/>
    <w:rsid w:val="00811AB0"/>
    <w:rsid w:val="008128DD"/>
    <w:rsid w:val="00812E40"/>
    <w:rsid w:val="00813D70"/>
    <w:rsid w:val="0081426B"/>
    <w:rsid w:val="00816320"/>
    <w:rsid w:val="0081655D"/>
    <w:rsid w:val="00817561"/>
    <w:rsid w:val="00817EC5"/>
    <w:rsid w:val="0082014F"/>
    <w:rsid w:val="00820B3C"/>
    <w:rsid w:val="008212E7"/>
    <w:rsid w:val="00821863"/>
    <w:rsid w:val="00821F89"/>
    <w:rsid w:val="00821FF4"/>
    <w:rsid w:val="00827130"/>
    <w:rsid w:val="00830B17"/>
    <w:rsid w:val="0083101B"/>
    <w:rsid w:val="0083251A"/>
    <w:rsid w:val="00833CF8"/>
    <w:rsid w:val="00834B05"/>
    <w:rsid w:val="00835A1D"/>
    <w:rsid w:val="008369C1"/>
    <w:rsid w:val="00840C54"/>
    <w:rsid w:val="0084122F"/>
    <w:rsid w:val="008413B6"/>
    <w:rsid w:val="008414CA"/>
    <w:rsid w:val="00842C32"/>
    <w:rsid w:val="00842CBA"/>
    <w:rsid w:val="008431BA"/>
    <w:rsid w:val="008451C8"/>
    <w:rsid w:val="00846078"/>
    <w:rsid w:val="00846AF7"/>
    <w:rsid w:val="008509A9"/>
    <w:rsid w:val="00851248"/>
    <w:rsid w:val="0085203B"/>
    <w:rsid w:val="00852153"/>
    <w:rsid w:val="0085440C"/>
    <w:rsid w:val="00854EE5"/>
    <w:rsid w:val="008559C9"/>
    <w:rsid w:val="008563A4"/>
    <w:rsid w:val="0086063D"/>
    <w:rsid w:val="00861612"/>
    <w:rsid w:val="00862BBE"/>
    <w:rsid w:val="00864034"/>
    <w:rsid w:val="0086436B"/>
    <w:rsid w:val="008653E8"/>
    <w:rsid w:val="00865F06"/>
    <w:rsid w:val="00867E28"/>
    <w:rsid w:val="00874525"/>
    <w:rsid w:val="00874E5B"/>
    <w:rsid w:val="0087590F"/>
    <w:rsid w:val="00876954"/>
    <w:rsid w:val="0087745E"/>
    <w:rsid w:val="00877990"/>
    <w:rsid w:val="00877D8E"/>
    <w:rsid w:val="0088049D"/>
    <w:rsid w:val="008815E9"/>
    <w:rsid w:val="00882E16"/>
    <w:rsid w:val="0088616F"/>
    <w:rsid w:val="008863C5"/>
    <w:rsid w:val="00886A96"/>
    <w:rsid w:val="00886CEE"/>
    <w:rsid w:val="00887876"/>
    <w:rsid w:val="00890DB6"/>
    <w:rsid w:val="0089180B"/>
    <w:rsid w:val="00892368"/>
    <w:rsid w:val="00892EEF"/>
    <w:rsid w:val="00893421"/>
    <w:rsid w:val="00895D86"/>
    <w:rsid w:val="00896AC4"/>
    <w:rsid w:val="00896C3B"/>
    <w:rsid w:val="0089748D"/>
    <w:rsid w:val="00897982"/>
    <w:rsid w:val="00897B94"/>
    <w:rsid w:val="008A1480"/>
    <w:rsid w:val="008A227E"/>
    <w:rsid w:val="008A4AA5"/>
    <w:rsid w:val="008A6135"/>
    <w:rsid w:val="008A67C4"/>
    <w:rsid w:val="008A6CAD"/>
    <w:rsid w:val="008A710E"/>
    <w:rsid w:val="008A765B"/>
    <w:rsid w:val="008B34CD"/>
    <w:rsid w:val="008B4A66"/>
    <w:rsid w:val="008B6DAA"/>
    <w:rsid w:val="008B7B8F"/>
    <w:rsid w:val="008B7CC4"/>
    <w:rsid w:val="008C06F0"/>
    <w:rsid w:val="008C18C3"/>
    <w:rsid w:val="008C426A"/>
    <w:rsid w:val="008C524D"/>
    <w:rsid w:val="008C5804"/>
    <w:rsid w:val="008C6313"/>
    <w:rsid w:val="008C69BD"/>
    <w:rsid w:val="008D00BC"/>
    <w:rsid w:val="008D0159"/>
    <w:rsid w:val="008D4C09"/>
    <w:rsid w:val="008E3261"/>
    <w:rsid w:val="008E35D3"/>
    <w:rsid w:val="008E3C92"/>
    <w:rsid w:val="008E5218"/>
    <w:rsid w:val="008E5B5F"/>
    <w:rsid w:val="008F0312"/>
    <w:rsid w:val="008F0BFD"/>
    <w:rsid w:val="008F1076"/>
    <w:rsid w:val="008F152A"/>
    <w:rsid w:val="008F1ECB"/>
    <w:rsid w:val="008F2EF7"/>
    <w:rsid w:val="008F2F76"/>
    <w:rsid w:val="008F416E"/>
    <w:rsid w:val="008F5BF3"/>
    <w:rsid w:val="008F5EAD"/>
    <w:rsid w:val="008F679E"/>
    <w:rsid w:val="008F716C"/>
    <w:rsid w:val="008F76F4"/>
    <w:rsid w:val="008F7D23"/>
    <w:rsid w:val="00900007"/>
    <w:rsid w:val="00900067"/>
    <w:rsid w:val="00900266"/>
    <w:rsid w:val="0090216F"/>
    <w:rsid w:val="00902BD7"/>
    <w:rsid w:val="00903505"/>
    <w:rsid w:val="00903B61"/>
    <w:rsid w:val="009052F6"/>
    <w:rsid w:val="00905C40"/>
    <w:rsid w:val="00907B38"/>
    <w:rsid w:val="009101D2"/>
    <w:rsid w:val="009110B9"/>
    <w:rsid w:val="00912D07"/>
    <w:rsid w:val="00913F66"/>
    <w:rsid w:val="0091517A"/>
    <w:rsid w:val="00915730"/>
    <w:rsid w:val="00917C93"/>
    <w:rsid w:val="009205D0"/>
    <w:rsid w:val="009212F2"/>
    <w:rsid w:val="009217FA"/>
    <w:rsid w:val="009229C2"/>
    <w:rsid w:val="009247BB"/>
    <w:rsid w:val="00924F7B"/>
    <w:rsid w:val="00925C93"/>
    <w:rsid w:val="00925EAE"/>
    <w:rsid w:val="0092680D"/>
    <w:rsid w:val="009271A3"/>
    <w:rsid w:val="00931267"/>
    <w:rsid w:val="00932070"/>
    <w:rsid w:val="00932272"/>
    <w:rsid w:val="00932598"/>
    <w:rsid w:val="00932A25"/>
    <w:rsid w:val="009332DF"/>
    <w:rsid w:val="00936448"/>
    <w:rsid w:val="00936EF4"/>
    <w:rsid w:val="00937094"/>
    <w:rsid w:val="009378BF"/>
    <w:rsid w:val="00937B59"/>
    <w:rsid w:val="00940F39"/>
    <w:rsid w:val="0094238F"/>
    <w:rsid w:val="00942BD1"/>
    <w:rsid w:val="00942E4F"/>
    <w:rsid w:val="009434DA"/>
    <w:rsid w:val="00943648"/>
    <w:rsid w:val="009452F4"/>
    <w:rsid w:val="00945932"/>
    <w:rsid w:val="00946171"/>
    <w:rsid w:val="00946919"/>
    <w:rsid w:val="00947045"/>
    <w:rsid w:val="00950756"/>
    <w:rsid w:val="00951484"/>
    <w:rsid w:val="0095247F"/>
    <w:rsid w:val="00952B3D"/>
    <w:rsid w:val="00953B6E"/>
    <w:rsid w:val="009541BC"/>
    <w:rsid w:val="00955267"/>
    <w:rsid w:val="00956238"/>
    <w:rsid w:val="00964B82"/>
    <w:rsid w:val="00964EA7"/>
    <w:rsid w:val="00965F80"/>
    <w:rsid w:val="00966985"/>
    <w:rsid w:val="00966E5B"/>
    <w:rsid w:val="00967E71"/>
    <w:rsid w:val="00973EC4"/>
    <w:rsid w:val="00976F89"/>
    <w:rsid w:val="00977894"/>
    <w:rsid w:val="009807E5"/>
    <w:rsid w:val="0098093B"/>
    <w:rsid w:val="0098335F"/>
    <w:rsid w:val="009836BD"/>
    <w:rsid w:val="00983E4B"/>
    <w:rsid w:val="00983FC9"/>
    <w:rsid w:val="0098411D"/>
    <w:rsid w:val="00987285"/>
    <w:rsid w:val="00987BCF"/>
    <w:rsid w:val="00991B89"/>
    <w:rsid w:val="0099362C"/>
    <w:rsid w:val="00993647"/>
    <w:rsid w:val="00993AD3"/>
    <w:rsid w:val="00994C17"/>
    <w:rsid w:val="009964F3"/>
    <w:rsid w:val="009969B7"/>
    <w:rsid w:val="009A08DC"/>
    <w:rsid w:val="009A3F1B"/>
    <w:rsid w:val="009A5676"/>
    <w:rsid w:val="009A5872"/>
    <w:rsid w:val="009A7416"/>
    <w:rsid w:val="009A7E65"/>
    <w:rsid w:val="009B00B2"/>
    <w:rsid w:val="009B09F7"/>
    <w:rsid w:val="009B23A2"/>
    <w:rsid w:val="009B27E6"/>
    <w:rsid w:val="009B3C16"/>
    <w:rsid w:val="009B4066"/>
    <w:rsid w:val="009B4621"/>
    <w:rsid w:val="009B5035"/>
    <w:rsid w:val="009B51B8"/>
    <w:rsid w:val="009B5460"/>
    <w:rsid w:val="009B578F"/>
    <w:rsid w:val="009B6033"/>
    <w:rsid w:val="009B6D2D"/>
    <w:rsid w:val="009C04F5"/>
    <w:rsid w:val="009C0653"/>
    <w:rsid w:val="009C0BB5"/>
    <w:rsid w:val="009C179A"/>
    <w:rsid w:val="009C1E8F"/>
    <w:rsid w:val="009C2979"/>
    <w:rsid w:val="009C2EBC"/>
    <w:rsid w:val="009C3196"/>
    <w:rsid w:val="009C4BAF"/>
    <w:rsid w:val="009C53E1"/>
    <w:rsid w:val="009D046F"/>
    <w:rsid w:val="009D04B4"/>
    <w:rsid w:val="009D4C8B"/>
    <w:rsid w:val="009D50C2"/>
    <w:rsid w:val="009D77CB"/>
    <w:rsid w:val="009E19FC"/>
    <w:rsid w:val="009E1F11"/>
    <w:rsid w:val="009E2018"/>
    <w:rsid w:val="009E3B5D"/>
    <w:rsid w:val="009E3D87"/>
    <w:rsid w:val="009E5169"/>
    <w:rsid w:val="009E52FD"/>
    <w:rsid w:val="009E6443"/>
    <w:rsid w:val="009E67D6"/>
    <w:rsid w:val="009E6C10"/>
    <w:rsid w:val="009E7D69"/>
    <w:rsid w:val="009E7F20"/>
    <w:rsid w:val="009F2845"/>
    <w:rsid w:val="009F5E1E"/>
    <w:rsid w:val="009F61E7"/>
    <w:rsid w:val="00A01BEB"/>
    <w:rsid w:val="00A031D6"/>
    <w:rsid w:val="00A0651F"/>
    <w:rsid w:val="00A06A6D"/>
    <w:rsid w:val="00A0703A"/>
    <w:rsid w:val="00A104C9"/>
    <w:rsid w:val="00A118AB"/>
    <w:rsid w:val="00A1226F"/>
    <w:rsid w:val="00A15349"/>
    <w:rsid w:val="00A16CAA"/>
    <w:rsid w:val="00A17BB7"/>
    <w:rsid w:val="00A205E4"/>
    <w:rsid w:val="00A20D4E"/>
    <w:rsid w:val="00A2241B"/>
    <w:rsid w:val="00A23294"/>
    <w:rsid w:val="00A23C03"/>
    <w:rsid w:val="00A24800"/>
    <w:rsid w:val="00A259A1"/>
    <w:rsid w:val="00A25C1A"/>
    <w:rsid w:val="00A273CC"/>
    <w:rsid w:val="00A27870"/>
    <w:rsid w:val="00A27B18"/>
    <w:rsid w:val="00A3003C"/>
    <w:rsid w:val="00A30B5E"/>
    <w:rsid w:val="00A31257"/>
    <w:rsid w:val="00A323C7"/>
    <w:rsid w:val="00A3455E"/>
    <w:rsid w:val="00A34685"/>
    <w:rsid w:val="00A36FF0"/>
    <w:rsid w:val="00A3789A"/>
    <w:rsid w:val="00A413B9"/>
    <w:rsid w:val="00A41983"/>
    <w:rsid w:val="00A42822"/>
    <w:rsid w:val="00A44237"/>
    <w:rsid w:val="00A45C35"/>
    <w:rsid w:val="00A462AC"/>
    <w:rsid w:val="00A4797E"/>
    <w:rsid w:val="00A47BAF"/>
    <w:rsid w:val="00A5005D"/>
    <w:rsid w:val="00A51763"/>
    <w:rsid w:val="00A521C5"/>
    <w:rsid w:val="00A52EDF"/>
    <w:rsid w:val="00A535BD"/>
    <w:rsid w:val="00A53EDA"/>
    <w:rsid w:val="00A53F3D"/>
    <w:rsid w:val="00A5400D"/>
    <w:rsid w:val="00A56906"/>
    <w:rsid w:val="00A6263A"/>
    <w:rsid w:val="00A6292D"/>
    <w:rsid w:val="00A6394F"/>
    <w:rsid w:val="00A63E0C"/>
    <w:rsid w:val="00A649ED"/>
    <w:rsid w:val="00A66482"/>
    <w:rsid w:val="00A6713E"/>
    <w:rsid w:val="00A67577"/>
    <w:rsid w:val="00A67DFA"/>
    <w:rsid w:val="00A71D4F"/>
    <w:rsid w:val="00A73F8D"/>
    <w:rsid w:val="00A7555E"/>
    <w:rsid w:val="00A75F03"/>
    <w:rsid w:val="00A76D23"/>
    <w:rsid w:val="00A773D1"/>
    <w:rsid w:val="00A77BA5"/>
    <w:rsid w:val="00A80689"/>
    <w:rsid w:val="00A810E9"/>
    <w:rsid w:val="00A81736"/>
    <w:rsid w:val="00A833DD"/>
    <w:rsid w:val="00A83C60"/>
    <w:rsid w:val="00A842E7"/>
    <w:rsid w:val="00A85089"/>
    <w:rsid w:val="00A85E5F"/>
    <w:rsid w:val="00A864B7"/>
    <w:rsid w:val="00A8687C"/>
    <w:rsid w:val="00A86C2A"/>
    <w:rsid w:val="00A914CE"/>
    <w:rsid w:val="00A91B87"/>
    <w:rsid w:val="00A9301D"/>
    <w:rsid w:val="00A938BA"/>
    <w:rsid w:val="00A958EB"/>
    <w:rsid w:val="00A95FDA"/>
    <w:rsid w:val="00A96DD9"/>
    <w:rsid w:val="00A97DA6"/>
    <w:rsid w:val="00A97E95"/>
    <w:rsid w:val="00AA09B8"/>
    <w:rsid w:val="00AA0F31"/>
    <w:rsid w:val="00AA2AF9"/>
    <w:rsid w:val="00AA4358"/>
    <w:rsid w:val="00AA5300"/>
    <w:rsid w:val="00AA6DD9"/>
    <w:rsid w:val="00AB2212"/>
    <w:rsid w:val="00AB320F"/>
    <w:rsid w:val="00AB444D"/>
    <w:rsid w:val="00AB4903"/>
    <w:rsid w:val="00AB4AF0"/>
    <w:rsid w:val="00AC0ED3"/>
    <w:rsid w:val="00AC0FE0"/>
    <w:rsid w:val="00AC53AD"/>
    <w:rsid w:val="00AC555E"/>
    <w:rsid w:val="00AC733B"/>
    <w:rsid w:val="00AC7AF4"/>
    <w:rsid w:val="00AD1B18"/>
    <w:rsid w:val="00AD1D16"/>
    <w:rsid w:val="00AD2476"/>
    <w:rsid w:val="00AD4008"/>
    <w:rsid w:val="00AD4EEC"/>
    <w:rsid w:val="00AD501D"/>
    <w:rsid w:val="00AD5676"/>
    <w:rsid w:val="00AD56D9"/>
    <w:rsid w:val="00AD613C"/>
    <w:rsid w:val="00AD7B69"/>
    <w:rsid w:val="00AD7D74"/>
    <w:rsid w:val="00AE1BF5"/>
    <w:rsid w:val="00AE34CD"/>
    <w:rsid w:val="00AE3BC4"/>
    <w:rsid w:val="00AE5C14"/>
    <w:rsid w:val="00AE7515"/>
    <w:rsid w:val="00AF03C1"/>
    <w:rsid w:val="00AF2327"/>
    <w:rsid w:val="00AF3520"/>
    <w:rsid w:val="00AF373E"/>
    <w:rsid w:val="00AF39DE"/>
    <w:rsid w:val="00AF5130"/>
    <w:rsid w:val="00AF5CBC"/>
    <w:rsid w:val="00AF5D22"/>
    <w:rsid w:val="00AF68B8"/>
    <w:rsid w:val="00AF771D"/>
    <w:rsid w:val="00B0237C"/>
    <w:rsid w:val="00B043B0"/>
    <w:rsid w:val="00B062BB"/>
    <w:rsid w:val="00B10943"/>
    <w:rsid w:val="00B11F46"/>
    <w:rsid w:val="00B12E92"/>
    <w:rsid w:val="00B12FF5"/>
    <w:rsid w:val="00B14884"/>
    <w:rsid w:val="00B167D4"/>
    <w:rsid w:val="00B204AF"/>
    <w:rsid w:val="00B210AC"/>
    <w:rsid w:val="00B213BE"/>
    <w:rsid w:val="00B21DB8"/>
    <w:rsid w:val="00B24564"/>
    <w:rsid w:val="00B25896"/>
    <w:rsid w:val="00B26857"/>
    <w:rsid w:val="00B26D19"/>
    <w:rsid w:val="00B271E0"/>
    <w:rsid w:val="00B27B91"/>
    <w:rsid w:val="00B30475"/>
    <w:rsid w:val="00B334E9"/>
    <w:rsid w:val="00B33E76"/>
    <w:rsid w:val="00B34C11"/>
    <w:rsid w:val="00B3563D"/>
    <w:rsid w:val="00B36E22"/>
    <w:rsid w:val="00B375FC"/>
    <w:rsid w:val="00B4021A"/>
    <w:rsid w:val="00B40F10"/>
    <w:rsid w:val="00B41C2F"/>
    <w:rsid w:val="00B44304"/>
    <w:rsid w:val="00B47403"/>
    <w:rsid w:val="00B47CFE"/>
    <w:rsid w:val="00B50C5F"/>
    <w:rsid w:val="00B5253F"/>
    <w:rsid w:val="00B52B4D"/>
    <w:rsid w:val="00B5706E"/>
    <w:rsid w:val="00B57382"/>
    <w:rsid w:val="00B57848"/>
    <w:rsid w:val="00B57C65"/>
    <w:rsid w:val="00B62B13"/>
    <w:rsid w:val="00B63916"/>
    <w:rsid w:val="00B63D68"/>
    <w:rsid w:val="00B64334"/>
    <w:rsid w:val="00B64750"/>
    <w:rsid w:val="00B66C34"/>
    <w:rsid w:val="00B67BDD"/>
    <w:rsid w:val="00B7061E"/>
    <w:rsid w:val="00B70DF0"/>
    <w:rsid w:val="00B73F31"/>
    <w:rsid w:val="00B75B84"/>
    <w:rsid w:val="00B75E15"/>
    <w:rsid w:val="00B8095C"/>
    <w:rsid w:val="00B81BD2"/>
    <w:rsid w:val="00B83BEC"/>
    <w:rsid w:val="00B852F1"/>
    <w:rsid w:val="00B85673"/>
    <w:rsid w:val="00B8583E"/>
    <w:rsid w:val="00B85DB9"/>
    <w:rsid w:val="00B86D8A"/>
    <w:rsid w:val="00B8775E"/>
    <w:rsid w:val="00B929FD"/>
    <w:rsid w:val="00B92B36"/>
    <w:rsid w:val="00B92B72"/>
    <w:rsid w:val="00B94CD6"/>
    <w:rsid w:val="00B95259"/>
    <w:rsid w:val="00B95762"/>
    <w:rsid w:val="00B95BBC"/>
    <w:rsid w:val="00B96AA8"/>
    <w:rsid w:val="00B977A3"/>
    <w:rsid w:val="00B97FDD"/>
    <w:rsid w:val="00BA0254"/>
    <w:rsid w:val="00BA0C88"/>
    <w:rsid w:val="00BA18BF"/>
    <w:rsid w:val="00BA1D31"/>
    <w:rsid w:val="00BA3DEA"/>
    <w:rsid w:val="00BA571B"/>
    <w:rsid w:val="00BA70FB"/>
    <w:rsid w:val="00BA7815"/>
    <w:rsid w:val="00BB1C86"/>
    <w:rsid w:val="00BB278D"/>
    <w:rsid w:val="00BB35C2"/>
    <w:rsid w:val="00BB4443"/>
    <w:rsid w:val="00BB5561"/>
    <w:rsid w:val="00BB5E57"/>
    <w:rsid w:val="00BB692D"/>
    <w:rsid w:val="00BB74AF"/>
    <w:rsid w:val="00BC00BC"/>
    <w:rsid w:val="00BC0BE5"/>
    <w:rsid w:val="00BC2E03"/>
    <w:rsid w:val="00BC3217"/>
    <w:rsid w:val="00BC3E77"/>
    <w:rsid w:val="00BC43E3"/>
    <w:rsid w:val="00BC4AB2"/>
    <w:rsid w:val="00BC7598"/>
    <w:rsid w:val="00BD0701"/>
    <w:rsid w:val="00BD1E10"/>
    <w:rsid w:val="00BD2903"/>
    <w:rsid w:val="00BD3366"/>
    <w:rsid w:val="00BD47E3"/>
    <w:rsid w:val="00BD7948"/>
    <w:rsid w:val="00BE04F4"/>
    <w:rsid w:val="00BE08BC"/>
    <w:rsid w:val="00BE160E"/>
    <w:rsid w:val="00BE1C5F"/>
    <w:rsid w:val="00BE255D"/>
    <w:rsid w:val="00BE2AC5"/>
    <w:rsid w:val="00BE39CD"/>
    <w:rsid w:val="00BE52D4"/>
    <w:rsid w:val="00BE6436"/>
    <w:rsid w:val="00BE6D0F"/>
    <w:rsid w:val="00BE7D25"/>
    <w:rsid w:val="00BE7D46"/>
    <w:rsid w:val="00BF16AC"/>
    <w:rsid w:val="00BF1DB3"/>
    <w:rsid w:val="00BF4593"/>
    <w:rsid w:val="00BF4E4F"/>
    <w:rsid w:val="00BF5F73"/>
    <w:rsid w:val="00BF65BA"/>
    <w:rsid w:val="00BF6B7C"/>
    <w:rsid w:val="00C00E8F"/>
    <w:rsid w:val="00C017FF"/>
    <w:rsid w:val="00C03B42"/>
    <w:rsid w:val="00C03E2D"/>
    <w:rsid w:val="00C052F9"/>
    <w:rsid w:val="00C0670E"/>
    <w:rsid w:val="00C070C8"/>
    <w:rsid w:val="00C076E5"/>
    <w:rsid w:val="00C100E5"/>
    <w:rsid w:val="00C10734"/>
    <w:rsid w:val="00C10B53"/>
    <w:rsid w:val="00C12BBE"/>
    <w:rsid w:val="00C13D26"/>
    <w:rsid w:val="00C20A6A"/>
    <w:rsid w:val="00C220A2"/>
    <w:rsid w:val="00C2338D"/>
    <w:rsid w:val="00C23C80"/>
    <w:rsid w:val="00C23E7B"/>
    <w:rsid w:val="00C245CC"/>
    <w:rsid w:val="00C261B6"/>
    <w:rsid w:val="00C26784"/>
    <w:rsid w:val="00C271C9"/>
    <w:rsid w:val="00C275F5"/>
    <w:rsid w:val="00C2779C"/>
    <w:rsid w:val="00C3308B"/>
    <w:rsid w:val="00C33497"/>
    <w:rsid w:val="00C33C54"/>
    <w:rsid w:val="00C34384"/>
    <w:rsid w:val="00C35F81"/>
    <w:rsid w:val="00C37031"/>
    <w:rsid w:val="00C37B35"/>
    <w:rsid w:val="00C40290"/>
    <w:rsid w:val="00C408AF"/>
    <w:rsid w:val="00C408B7"/>
    <w:rsid w:val="00C40DFD"/>
    <w:rsid w:val="00C413EE"/>
    <w:rsid w:val="00C41D53"/>
    <w:rsid w:val="00C42658"/>
    <w:rsid w:val="00C468E5"/>
    <w:rsid w:val="00C51E94"/>
    <w:rsid w:val="00C548EF"/>
    <w:rsid w:val="00C571A2"/>
    <w:rsid w:val="00C57A1E"/>
    <w:rsid w:val="00C60741"/>
    <w:rsid w:val="00C6149F"/>
    <w:rsid w:val="00C62810"/>
    <w:rsid w:val="00C62BF9"/>
    <w:rsid w:val="00C63887"/>
    <w:rsid w:val="00C64EE7"/>
    <w:rsid w:val="00C65046"/>
    <w:rsid w:val="00C65109"/>
    <w:rsid w:val="00C65821"/>
    <w:rsid w:val="00C70478"/>
    <w:rsid w:val="00C7102D"/>
    <w:rsid w:val="00C7131A"/>
    <w:rsid w:val="00C71810"/>
    <w:rsid w:val="00C72E50"/>
    <w:rsid w:val="00C745D5"/>
    <w:rsid w:val="00C74BA1"/>
    <w:rsid w:val="00C75A1B"/>
    <w:rsid w:val="00C7741B"/>
    <w:rsid w:val="00C7751E"/>
    <w:rsid w:val="00C80FA1"/>
    <w:rsid w:val="00C810DC"/>
    <w:rsid w:val="00C8267D"/>
    <w:rsid w:val="00C830DB"/>
    <w:rsid w:val="00C86273"/>
    <w:rsid w:val="00C87551"/>
    <w:rsid w:val="00C87E0B"/>
    <w:rsid w:val="00C9162E"/>
    <w:rsid w:val="00C9243E"/>
    <w:rsid w:val="00C93219"/>
    <w:rsid w:val="00C93549"/>
    <w:rsid w:val="00C941E1"/>
    <w:rsid w:val="00C9472D"/>
    <w:rsid w:val="00CA012F"/>
    <w:rsid w:val="00CA0A94"/>
    <w:rsid w:val="00CA1894"/>
    <w:rsid w:val="00CA3073"/>
    <w:rsid w:val="00CA309D"/>
    <w:rsid w:val="00CA3440"/>
    <w:rsid w:val="00CA3C0D"/>
    <w:rsid w:val="00CA3DE9"/>
    <w:rsid w:val="00CA4DE4"/>
    <w:rsid w:val="00CA5698"/>
    <w:rsid w:val="00CA647B"/>
    <w:rsid w:val="00CA6BA6"/>
    <w:rsid w:val="00CA7957"/>
    <w:rsid w:val="00CB00D3"/>
    <w:rsid w:val="00CB0D41"/>
    <w:rsid w:val="00CB3808"/>
    <w:rsid w:val="00CB3A84"/>
    <w:rsid w:val="00CB540C"/>
    <w:rsid w:val="00CB74B6"/>
    <w:rsid w:val="00CC072D"/>
    <w:rsid w:val="00CC0E2D"/>
    <w:rsid w:val="00CC34FB"/>
    <w:rsid w:val="00CC5902"/>
    <w:rsid w:val="00CC6C41"/>
    <w:rsid w:val="00CC715C"/>
    <w:rsid w:val="00CC7606"/>
    <w:rsid w:val="00CD1772"/>
    <w:rsid w:val="00CD1AC6"/>
    <w:rsid w:val="00CD2797"/>
    <w:rsid w:val="00CD2EAC"/>
    <w:rsid w:val="00CD36A5"/>
    <w:rsid w:val="00CD453F"/>
    <w:rsid w:val="00CD5210"/>
    <w:rsid w:val="00CD537B"/>
    <w:rsid w:val="00CD5CD0"/>
    <w:rsid w:val="00CD6037"/>
    <w:rsid w:val="00CD6B48"/>
    <w:rsid w:val="00CD6D8C"/>
    <w:rsid w:val="00CE09BE"/>
    <w:rsid w:val="00CE1579"/>
    <w:rsid w:val="00CE1710"/>
    <w:rsid w:val="00CE260F"/>
    <w:rsid w:val="00CE5221"/>
    <w:rsid w:val="00CE55D1"/>
    <w:rsid w:val="00CE5FBE"/>
    <w:rsid w:val="00CF125C"/>
    <w:rsid w:val="00CF1775"/>
    <w:rsid w:val="00CF18C0"/>
    <w:rsid w:val="00CF2A64"/>
    <w:rsid w:val="00CF2CBE"/>
    <w:rsid w:val="00CF30B8"/>
    <w:rsid w:val="00CF73D0"/>
    <w:rsid w:val="00D00FC2"/>
    <w:rsid w:val="00D01112"/>
    <w:rsid w:val="00D01A78"/>
    <w:rsid w:val="00D01DA2"/>
    <w:rsid w:val="00D04272"/>
    <w:rsid w:val="00D04E98"/>
    <w:rsid w:val="00D0525B"/>
    <w:rsid w:val="00D059C8"/>
    <w:rsid w:val="00D05E3B"/>
    <w:rsid w:val="00D067E0"/>
    <w:rsid w:val="00D06A74"/>
    <w:rsid w:val="00D06F08"/>
    <w:rsid w:val="00D07F8D"/>
    <w:rsid w:val="00D12DAF"/>
    <w:rsid w:val="00D13662"/>
    <w:rsid w:val="00D13978"/>
    <w:rsid w:val="00D1438A"/>
    <w:rsid w:val="00D15546"/>
    <w:rsid w:val="00D1560F"/>
    <w:rsid w:val="00D15630"/>
    <w:rsid w:val="00D15A8B"/>
    <w:rsid w:val="00D15EB9"/>
    <w:rsid w:val="00D1614E"/>
    <w:rsid w:val="00D16464"/>
    <w:rsid w:val="00D16B52"/>
    <w:rsid w:val="00D1783B"/>
    <w:rsid w:val="00D21E2C"/>
    <w:rsid w:val="00D23423"/>
    <w:rsid w:val="00D241BD"/>
    <w:rsid w:val="00D24900"/>
    <w:rsid w:val="00D26F80"/>
    <w:rsid w:val="00D27094"/>
    <w:rsid w:val="00D31DE0"/>
    <w:rsid w:val="00D31EFA"/>
    <w:rsid w:val="00D321E2"/>
    <w:rsid w:val="00D35B5A"/>
    <w:rsid w:val="00D362BF"/>
    <w:rsid w:val="00D365AB"/>
    <w:rsid w:val="00D36F59"/>
    <w:rsid w:val="00D40EE8"/>
    <w:rsid w:val="00D41F00"/>
    <w:rsid w:val="00D42CDC"/>
    <w:rsid w:val="00D43A9F"/>
    <w:rsid w:val="00D44437"/>
    <w:rsid w:val="00D44E19"/>
    <w:rsid w:val="00D4561C"/>
    <w:rsid w:val="00D46577"/>
    <w:rsid w:val="00D516B9"/>
    <w:rsid w:val="00D52393"/>
    <w:rsid w:val="00D5258E"/>
    <w:rsid w:val="00D5280B"/>
    <w:rsid w:val="00D54285"/>
    <w:rsid w:val="00D56C3E"/>
    <w:rsid w:val="00D56E91"/>
    <w:rsid w:val="00D61885"/>
    <w:rsid w:val="00D62F63"/>
    <w:rsid w:val="00D63D44"/>
    <w:rsid w:val="00D64100"/>
    <w:rsid w:val="00D660A1"/>
    <w:rsid w:val="00D6749C"/>
    <w:rsid w:val="00D675CA"/>
    <w:rsid w:val="00D6783B"/>
    <w:rsid w:val="00D67AE2"/>
    <w:rsid w:val="00D70D43"/>
    <w:rsid w:val="00D7263E"/>
    <w:rsid w:val="00D72A3D"/>
    <w:rsid w:val="00D73742"/>
    <w:rsid w:val="00D74581"/>
    <w:rsid w:val="00D7460A"/>
    <w:rsid w:val="00D7634C"/>
    <w:rsid w:val="00D80278"/>
    <w:rsid w:val="00D82A70"/>
    <w:rsid w:val="00D82BD5"/>
    <w:rsid w:val="00D83903"/>
    <w:rsid w:val="00D84191"/>
    <w:rsid w:val="00D846ED"/>
    <w:rsid w:val="00D865D9"/>
    <w:rsid w:val="00D871E9"/>
    <w:rsid w:val="00D876B8"/>
    <w:rsid w:val="00D87C24"/>
    <w:rsid w:val="00D902EA"/>
    <w:rsid w:val="00D90D49"/>
    <w:rsid w:val="00D90E98"/>
    <w:rsid w:val="00D91758"/>
    <w:rsid w:val="00D919F5"/>
    <w:rsid w:val="00D91AA6"/>
    <w:rsid w:val="00D923FC"/>
    <w:rsid w:val="00D93475"/>
    <w:rsid w:val="00D9530F"/>
    <w:rsid w:val="00D95F21"/>
    <w:rsid w:val="00D966B7"/>
    <w:rsid w:val="00DA1587"/>
    <w:rsid w:val="00DA1AFF"/>
    <w:rsid w:val="00DA2A69"/>
    <w:rsid w:val="00DA2BF7"/>
    <w:rsid w:val="00DA3B47"/>
    <w:rsid w:val="00DA4647"/>
    <w:rsid w:val="00DA5EB2"/>
    <w:rsid w:val="00DB05B1"/>
    <w:rsid w:val="00DB1236"/>
    <w:rsid w:val="00DB1B53"/>
    <w:rsid w:val="00DB1EBB"/>
    <w:rsid w:val="00DB1FCA"/>
    <w:rsid w:val="00DB48E1"/>
    <w:rsid w:val="00DB5F68"/>
    <w:rsid w:val="00DB66D7"/>
    <w:rsid w:val="00DC0092"/>
    <w:rsid w:val="00DC213A"/>
    <w:rsid w:val="00DC2BD5"/>
    <w:rsid w:val="00DC4AF3"/>
    <w:rsid w:val="00DC4CD5"/>
    <w:rsid w:val="00DC5D52"/>
    <w:rsid w:val="00DC5E2E"/>
    <w:rsid w:val="00DC6B18"/>
    <w:rsid w:val="00DC7B03"/>
    <w:rsid w:val="00DD244E"/>
    <w:rsid w:val="00DD2731"/>
    <w:rsid w:val="00DD4653"/>
    <w:rsid w:val="00DD4BB1"/>
    <w:rsid w:val="00DD518A"/>
    <w:rsid w:val="00DD6674"/>
    <w:rsid w:val="00DD6FBB"/>
    <w:rsid w:val="00DD73FE"/>
    <w:rsid w:val="00DD796E"/>
    <w:rsid w:val="00DE22F7"/>
    <w:rsid w:val="00DE2D6E"/>
    <w:rsid w:val="00DE3349"/>
    <w:rsid w:val="00DE3366"/>
    <w:rsid w:val="00DE39E8"/>
    <w:rsid w:val="00DE407F"/>
    <w:rsid w:val="00DE49A6"/>
    <w:rsid w:val="00DE4E79"/>
    <w:rsid w:val="00DF17EF"/>
    <w:rsid w:val="00DF601E"/>
    <w:rsid w:val="00DF6DF2"/>
    <w:rsid w:val="00DF7149"/>
    <w:rsid w:val="00DF739C"/>
    <w:rsid w:val="00DF7A95"/>
    <w:rsid w:val="00E00111"/>
    <w:rsid w:val="00E0165B"/>
    <w:rsid w:val="00E0199A"/>
    <w:rsid w:val="00E0353A"/>
    <w:rsid w:val="00E0415D"/>
    <w:rsid w:val="00E04766"/>
    <w:rsid w:val="00E06650"/>
    <w:rsid w:val="00E07AB7"/>
    <w:rsid w:val="00E10CEB"/>
    <w:rsid w:val="00E12410"/>
    <w:rsid w:val="00E14905"/>
    <w:rsid w:val="00E16397"/>
    <w:rsid w:val="00E20FE7"/>
    <w:rsid w:val="00E21737"/>
    <w:rsid w:val="00E21D24"/>
    <w:rsid w:val="00E22F80"/>
    <w:rsid w:val="00E23310"/>
    <w:rsid w:val="00E23A76"/>
    <w:rsid w:val="00E25C7E"/>
    <w:rsid w:val="00E26221"/>
    <w:rsid w:val="00E27C29"/>
    <w:rsid w:val="00E300AA"/>
    <w:rsid w:val="00E31788"/>
    <w:rsid w:val="00E32971"/>
    <w:rsid w:val="00E32B6C"/>
    <w:rsid w:val="00E3336B"/>
    <w:rsid w:val="00E350DE"/>
    <w:rsid w:val="00E36D52"/>
    <w:rsid w:val="00E374F2"/>
    <w:rsid w:val="00E379CB"/>
    <w:rsid w:val="00E40005"/>
    <w:rsid w:val="00E41206"/>
    <w:rsid w:val="00E413D8"/>
    <w:rsid w:val="00E41A4D"/>
    <w:rsid w:val="00E42E71"/>
    <w:rsid w:val="00E464A1"/>
    <w:rsid w:val="00E46D3F"/>
    <w:rsid w:val="00E46D9F"/>
    <w:rsid w:val="00E50035"/>
    <w:rsid w:val="00E512A1"/>
    <w:rsid w:val="00E514B7"/>
    <w:rsid w:val="00E52CED"/>
    <w:rsid w:val="00E53CE8"/>
    <w:rsid w:val="00E55DB5"/>
    <w:rsid w:val="00E60A8A"/>
    <w:rsid w:val="00E60F48"/>
    <w:rsid w:val="00E61CCD"/>
    <w:rsid w:val="00E62028"/>
    <w:rsid w:val="00E643B5"/>
    <w:rsid w:val="00E644D9"/>
    <w:rsid w:val="00E655FA"/>
    <w:rsid w:val="00E65C58"/>
    <w:rsid w:val="00E6662B"/>
    <w:rsid w:val="00E6795B"/>
    <w:rsid w:val="00E7018E"/>
    <w:rsid w:val="00E70646"/>
    <w:rsid w:val="00E71696"/>
    <w:rsid w:val="00E71D3C"/>
    <w:rsid w:val="00E73812"/>
    <w:rsid w:val="00E74B12"/>
    <w:rsid w:val="00E86A24"/>
    <w:rsid w:val="00E86C30"/>
    <w:rsid w:val="00E90DC0"/>
    <w:rsid w:val="00E95D94"/>
    <w:rsid w:val="00E95DFC"/>
    <w:rsid w:val="00E97CE6"/>
    <w:rsid w:val="00EA0BBE"/>
    <w:rsid w:val="00EA22FB"/>
    <w:rsid w:val="00EA2C9C"/>
    <w:rsid w:val="00EA38FE"/>
    <w:rsid w:val="00EA3F51"/>
    <w:rsid w:val="00EA54A5"/>
    <w:rsid w:val="00EA5E3E"/>
    <w:rsid w:val="00EA637E"/>
    <w:rsid w:val="00EB1653"/>
    <w:rsid w:val="00EB1F76"/>
    <w:rsid w:val="00EB223C"/>
    <w:rsid w:val="00EB24E0"/>
    <w:rsid w:val="00EB2D5B"/>
    <w:rsid w:val="00EB384C"/>
    <w:rsid w:val="00EB4866"/>
    <w:rsid w:val="00EB50FD"/>
    <w:rsid w:val="00EB559E"/>
    <w:rsid w:val="00EB63E5"/>
    <w:rsid w:val="00EB6A59"/>
    <w:rsid w:val="00EB7615"/>
    <w:rsid w:val="00EB776A"/>
    <w:rsid w:val="00EB7F13"/>
    <w:rsid w:val="00EC04D8"/>
    <w:rsid w:val="00EC09BF"/>
    <w:rsid w:val="00EC0DFF"/>
    <w:rsid w:val="00EC1A2C"/>
    <w:rsid w:val="00EC2424"/>
    <w:rsid w:val="00EC24F4"/>
    <w:rsid w:val="00EC279D"/>
    <w:rsid w:val="00EC2A39"/>
    <w:rsid w:val="00EC4779"/>
    <w:rsid w:val="00EC7E94"/>
    <w:rsid w:val="00ED073D"/>
    <w:rsid w:val="00ED0D5A"/>
    <w:rsid w:val="00ED2C91"/>
    <w:rsid w:val="00ED66A1"/>
    <w:rsid w:val="00ED68C3"/>
    <w:rsid w:val="00ED6CA6"/>
    <w:rsid w:val="00ED7715"/>
    <w:rsid w:val="00ED7A80"/>
    <w:rsid w:val="00EE0ED1"/>
    <w:rsid w:val="00EE0FD2"/>
    <w:rsid w:val="00EE1D5B"/>
    <w:rsid w:val="00EE35C8"/>
    <w:rsid w:val="00EE5F24"/>
    <w:rsid w:val="00EE5FB0"/>
    <w:rsid w:val="00EE62CE"/>
    <w:rsid w:val="00EE749B"/>
    <w:rsid w:val="00EF0118"/>
    <w:rsid w:val="00EF0CDE"/>
    <w:rsid w:val="00EF0F82"/>
    <w:rsid w:val="00EF1DD6"/>
    <w:rsid w:val="00EF2793"/>
    <w:rsid w:val="00EF2943"/>
    <w:rsid w:val="00EF4944"/>
    <w:rsid w:val="00EF4E89"/>
    <w:rsid w:val="00EF6742"/>
    <w:rsid w:val="00EF6F13"/>
    <w:rsid w:val="00EF6FC1"/>
    <w:rsid w:val="00F00414"/>
    <w:rsid w:val="00F00C17"/>
    <w:rsid w:val="00F012F3"/>
    <w:rsid w:val="00F02C9E"/>
    <w:rsid w:val="00F05293"/>
    <w:rsid w:val="00F06E8F"/>
    <w:rsid w:val="00F12D08"/>
    <w:rsid w:val="00F1468A"/>
    <w:rsid w:val="00F14E57"/>
    <w:rsid w:val="00F151EE"/>
    <w:rsid w:val="00F178FF"/>
    <w:rsid w:val="00F20345"/>
    <w:rsid w:val="00F209FB"/>
    <w:rsid w:val="00F20D1B"/>
    <w:rsid w:val="00F21355"/>
    <w:rsid w:val="00F21DE8"/>
    <w:rsid w:val="00F24474"/>
    <w:rsid w:val="00F255C4"/>
    <w:rsid w:val="00F25EAC"/>
    <w:rsid w:val="00F274A3"/>
    <w:rsid w:val="00F27CA6"/>
    <w:rsid w:val="00F303A5"/>
    <w:rsid w:val="00F30ACB"/>
    <w:rsid w:val="00F30D0A"/>
    <w:rsid w:val="00F32CC8"/>
    <w:rsid w:val="00F32E57"/>
    <w:rsid w:val="00F34C99"/>
    <w:rsid w:val="00F35D53"/>
    <w:rsid w:val="00F35D6B"/>
    <w:rsid w:val="00F37181"/>
    <w:rsid w:val="00F37734"/>
    <w:rsid w:val="00F37D1B"/>
    <w:rsid w:val="00F45604"/>
    <w:rsid w:val="00F46E41"/>
    <w:rsid w:val="00F524C7"/>
    <w:rsid w:val="00F535D8"/>
    <w:rsid w:val="00F53856"/>
    <w:rsid w:val="00F54561"/>
    <w:rsid w:val="00F54732"/>
    <w:rsid w:val="00F63A90"/>
    <w:rsid w:val="00F66317"/>
    <w:rsid w:val="00F70149"/>
    <w:rsid w:val="00F70F96"/>
    <w:rsid w:val="00F72A53"/>
    <w:rsid w:val="00F72F4C"/>
    <w:rsid w:val="00F74541"/>
    <w:rsid w:val="00F7460E"/>
    <w:rsid w:val="00F77076"/>
    <w:rsid w:val="00F81205"/>
    <w:rsid w:val="00F81363"/>
    <w:rsid w:val="00F8159D"/>
    <w:rsid w:val="00F82AC2"/>
    <w:rsid w:val="00F831F0"/>
    <w:rsid w:val="00F83BC6"/>
    <w:rsid w:val="00F83DDB"/>
    <w:rsid w:val="00F840E3"/>
    <w:rsid w:val="00F855BC"/>
    <w:rsid w:val="00F85E14"/>
    <w:rsid w:val="00F867D4"/>
    <w:rsid w:val="00F903A5"/>
    <w:rsid w:val="00F90E9B"/>
    <w:rsid w:val="00F913B8"/>
    <w:rsid w:val="00F91705"/>
    <w:rsid w:val="00F91C4F"/>
    <w:rsid w:val="00F91CA7"/>
    <w:rsid w:val="00F9341C"/>
    <w:rsid w:val="00F935C2"/>
    <w:rsid w:val="00F93ECA"/>
    <w:rsid w:val="00F94715"/>
    <w:rsid w:val="00F9749B"/>
    <w:rsid w:val="00FA2B91"/>
    <w:rsid w:val="00FA523B"/>
    <w:rsid w:val="00FA5B21"/>
    <w:rsid w:val="00FA60EB"/>
    <w:rsid w:val="00FB0523"/>
    <w:rsid w:val="00FB18A1"/>
    <w:rsid w:val="00FB204E"/>
    <w:rsid w:val="00FB2F7B"/>
    <w:rsid w:val="00FB4B63"/>
    <w:rsid w:val="00FB5764"/>
    <w:rsid w:val="00FB671B"/>
    <w:rsid w:val="00FB6731"/>
    <w:rsid w:val="00FB7C36"/>
    <w:rsid w:val="00FB7ED2"/>
    <w:rsid w:val="00FC1876"/>
    <w:rsid w:val="00FC244D"/>
    <w:rsid w:val="00FC2699"/>
    <w:rsid w:val="00FC3298"/>
    <w:rsid w:val="00FC5767"/>
    <w:rsid w:val="00FC5A3A"/>
    <w:rsid w:val="00FC5ABA"/>
    <w:rsid w:val="00FC5C82"/>
    <w:rsid w:val="00FC6428"/>
    <w:rsid w:val="00FC6D4A"/>
    <w:rsid w:val="00FC7B47"/>
    <w:rsid w:val="00FD0DE3"/>
    <w:rsid w:val="00FD42AF"/>
    <w:rsid w:val="00FD7F1F"/>
    <w:rsid w:val="00FE0153"/>
    <w:rsid w:val="00FE1AD9"/>
    <w:rsid w:val="00FE4FCB"/>
    <w:rsid w:val="00FE5B86"/>
    <w:rsid w:val="00FE63C1"/>
    <w:rsid w:val="00FE6A0A"/>
    <w:rsid w:val="00FE6FB7"/>
    <w:rsid w:val="00FE783D"/>
    <w:rsid w:val="00FF35EE"/>
    <w:rsid w:val="00FF42AC"/>
    <w:rsid w:val="00FF51E9"/>
    <w:rsid w:val="00FF552D"/>
    <w:rsid w:val="00FF63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29B4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829B4"/>
    <w:pPr>
      <w:keepNext/>
      <w:jc w:val="center"/>
      <w:outlineLvl w:val="0"/>
    </w:pPr>
    <w:rPr>
      <w:b/>
      <w:bCs/>
      <w:sz w:val="32"/>
      <w:szCs w:val="3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321811"/>
    <w:rPr>
      <w:rFonts w:ascii="Cambria" w:hAnsi="Cambria" w:cs="Cambria"/>
      <w:b/>
      <w:bCs/>
      <w:kern w:val="32"/>
      <w:sz w:val="32"/>
      <w:szCs w:val="32"/>
    </w:rPr>
  </w:style>
  <w:style w:type="paragraph" w:customStyle="1" w:styleId="a">
    <w:name w:val="Знак"/>
    <w:basedOn w:val="Normal"/>
    <w:uiPriority w:val="99"/>
    <w:rsid w:val="003829B4"/>
    <w:pPr>
      <w:spacing w:line="240" w:lineRule="exact"/>
      <w:jc w:val="both"/>
    </w:pPr>
    <w:rPr>
      <w:lang w:val="en-US" w:eastAsia="en-US"/>
    </w:rPr>
  </w:style>
  <w:style w:type="paragraph" w:customStyle="1" w:styleId="a0">
    <w:name w:val="Абзац списка"/>
    <w:basedOn w:val="Normal"/>
    <w:uiPriority w:val="99"/>
    <w:rsid w:val="00026FE1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ConsPlusNormal">
    <w:name w:val="ConsPlusNormal"/>
    <w:uiPriority w:val="99"/>
    <w:rsid w:val="007450D2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7450D2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84</TotalTime>
  <Pages>3</Pages>
  <Words>944</Words>
  <Characters>5386</Characters>
  <Application>Microsoft Office Outlook</Application>
  <DocSecurity>0</DocSecurity>
  <Lines>0</Lines>
  <Paragraphs>0</Paragraphs>
  <ScaleCrop>false</ScaleCrop>
  <Company>Гутовский сс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Гутовский ПК</dc:creator>
  <cp:keywords/>
  <dc:description/>
  <cp:lastModifiedBy>Павлово</cp:lastModifiedBy>
  <cp:revision>20</cp:revision>
  <cp:lastPrinted>2020-03-24T13:25:00Z</cp:lastPrinted>
  <dcterms:created xsi:type="dcterms:W3CDTF">2019-10-24T20:46:00Z</dcterms:created>
  <dcterms:modified xsi:type="dcterms:W3CDTF">2020-03-24T13:26:00Z</dcterms:modified>
</cp:coreProperties>
</file>